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266" w:rsidRDefault="00F13266" w:rsidP="00B91BE4">
      <w:pPr>
        <w:jc w:val="center"/>
        <w:rPr>
          <w:b/>
          <w:lang w:val="ru-RU"/>
        </w:rPr>
      </w:pPr>
    </w:p>
    <w:p w:rsidR="00F13266" w:rsidRDefault="00F13266" w:rsidP="00B91BE4">
      <w:pPr>
        <w:jc w:val="center"/>
        <w:rPr>
          <w:b/>
          <w:lang w:val="ru-RU"/>
        </w:rPr>
      </w:pPr>
    </w:p>
    <w:p w:rsidR="00F13266" w:rsidRDefault="00F13266" w:rsidP="00B91BE4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Российская Федерация</w:t>
      </w:r>
    </w:p>
    <w:p w:rsidR="00F13266" w:rsidRDefault="00F13266" w:rsidP="00B91BE4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Южаковский сельский Совет депутатов</w:t>
      </w:r>
    </w:p>
    <w:p w:rsidR="00F13266" w:rsidRDefault="00F13266" w:rsidP="00B91BE4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Троицкого района Алтайского края</w:t>
      </w:r>
    </w:p>
    <w:p w:rsidR="00F13266" w:rsidRDefault="00F13266" w:rsidP="00B91BE4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 w:rsidP="00B91BE4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РЕШЕНИЕ</w:t>
      </w:r>
    </w:p>
    <w:p w:rsidR="00F13266" w:rsidRDefault="00F13266" w:rsidP="00B91BE4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от 28 марта   2024 года                                                                       №  7 </w:t>
      </w:r>
    </w:p>
    <w:p w:rsidR="00F13266" w:rsidRDefault="00F13266" w:rsidP="00B91BE4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Pr="00D222AF" w:rsidRDefault="00F13266" w:rsidP="00B91BE4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пос.Многоозерный</w:t>
      </w:r>
    </w:p>
    <w:p w:rsidR="00F13266" w:rsidRDefault="00F13266" w:rsidP="00B91BE4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 w:rsidP="00B91BE4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Об исполнении бюджета</w:t>
      </w:r>
    </w:p>
    <w:p w:rsidR="00F13266" w:rsidRDefault="00F13266" w:rsidP="00B91BE4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муниципального </w:t>
      </w:r>
    </w:p>
    <w:p w:rsidR="00F13266" w:rsidRDefault="00F13266" w:rsidP="00B91BE4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образования Южаковский   </w:t>
      </w:r>
    </w:p>
    <w:p w:rsidR="00F13266" w:rsidRDefault="00F13266" w:rsidP="00B91BE4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сельсовет Троицкого района</w:t>
      </w:r>
    </w:p>
    <w:p w:rsidR="00F13266" w:rsidRDefault="00F13266" w:rsidP="00B91BE4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Алтайского края за 2023 год</w:t>
      </w:r>
    </w:p>
    <w:p w:rsidR="00F13266" w:rsidRDefault="00F13266" w:rsidP="00B91BE4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 w:rsidP="00B91BE4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sz w:val="28"/>
          <w:szCs w:val="28"/>
          <w:lang w:val="ru-RU"/>
        </w:rPr>
      </w:pPr>
      <w:bookmarkStart w:id="0" w:name="_GoBack"/>
    </w:p>
    <w:p w:rsidR="00F13266" w:rsidRDefault="00F13266" w:rsidP="006F6A2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    Руководствуясь статьей </w:t>
      </w:r>
      <w:bookmarkEnd w:id="0"/>
      <w:r>
        <w:rPr>
          <w:rFonts w:ascii="Times New Roman CYR" w:hAnsi="Times New Roman CYR" w:cs="Times New Roman CYR"/>
          <w:sz w:val="28"/>
          <w:szCs w:val="28"/>
          <w:lang w:val="ru-RU"/>
        </w:rPr>
        <w:t>187 Бюджетного кодекса Российской Федерации и в соответствии со статьей 21 Устава муниципального образования Южаковский сельсовет Троицкого района Алтайского края, Южаковский сельский Совет депутатов РЕШИЛ:</w:t>
      </w:r>
    </w:p>
    <w:p w:rsidR="00F13266" w:rsidRPr="001C3862" w:rsidRDefault="00F13266" w:rsidP="001C3862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 w:rsidRPr="001C3862">
        <w:rPr>
          <w:rFonts w:ascii="Times New Roman CYR" w:hAnsi="Times New Roman CYR" w:cs="Times New Roman CYR"/>
          <w:sz w:val="28"/>
          <w:szCs w:val="28"/>
          <w:lang w:val="ru-RU"/>
        </w:rPr>
        <w:t xml:space="preserve">Принять решение «Об исполнении бюджета муниципального образования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Южаковский</w:t>
      </w:r>
      <w:r w:rsidRPr="001C3862">
        <w:rPr>
          <w:rFonts w:ascii="Times New Roman CYR" w:hAnsi="Times New Roman CYR" w:cs="Times New Roman CYR"/>
          <w:sz w:val="28"/>
          <w:szCs w:val="28"/>
          <w:lang w:val="ru-RU"/>
        </w:rPr>
        <w:t xml:space="preserve"> сельсовет Троицкого района Алтайского края за 202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3</w:t>
      </w:r>
      <w:r w:rsidRPr="001C3862">
        <w:rPr>
          <w:rFonts w:ascii="Times New Roman CYR" w:hAnsi="Times New Roman CYR" w:cs="Times New Roman CYR"/>
          <w:sz w:val="28"/>
          <w:szCs w:val="28"/>
          <w:lang w:val="ru-RU"/>
        </w:rPr>
        <w:t>год».</w:t>
      </w:r>
    </w:p>
    <w:p w:rsidR="00F13266" w:rsidRPr="006F6A2C" w:rsidRDefault="00F13266" w:rsidP="006F6A2C">
      <w:pPr>
        <w:jc w:val="both"/>
        <w:rPr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     </w:t>
      </w:r>
    </w:p>
    <w:p w:rsidR="00F13266" w:rsidRPr="006F6A2C" w:rsidRDefault="00F13266" w:rsidP="006F6A2C">
      <w:pPr>
        <w:pStyle w:val="ListParagraph"/>
        <w:ind w:left="0"/>
        <w:jc w:val="both"/>
        <w:rPr>
          <w:b/>
          <w:bCs/>
          <w:lang w:val="ru-RU"/>
        </w:rPr>
      </w:pPr>
    </w:p>
    <w:p w:rsidR="00F13266" w:rsidRPr="00424AEC" w:rsidRDefault="00F13266" w:rsidP="00424AEC">
      <w:pPr>
        <w:pStyle w:val="ListParagraph"/>
        <w:numPr>
          <w:ilvl w:val="0"/>
          <w:numId w:val="6"/>
        </w:numPr>
        <w:ind w:left="0" w:firstLine="792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Статья 1 о</w:t>
      </w:r>
      <w:r w:rsidRPr="00424AEC">
        <w:rPr>
          <w:sz w:val="28"/>
          <w:szCs w:val="28"/>
          <w:lang w:val="ru-RU"/>
        </w:rPr>
        <w:t xml:space="preserve">бщий объем доходов бюджета сельского поселения в сумме </w:t>
      </w:r>
      <w:r>
        <w:rPr>
          <w:sz w:val="28"/>
          <w:szCs w:val="28"/>
          <w:lang w:val="ru-RU"/>
        </w:rPr>
        <w:t xml:space="preserve">3344,3 </w:t>
      </w:r>
      <w:r w:rsidRPr="00424AEC">
        <w:rPr>
          <w:sz w:val="28"/>
          <w:szCs w:val="28"/>
          <w:lang w:val="ru-RU"/>
        </w:rPr>
        <w:t xml:space="preserve">тыс. рублей, в том числе объем межбюджетных трансфертов, получаемых из других бюджетов, в сумме   </w:t>
      </w:r>
      <w:r>
        <w:rPr>
          <w:sz w:val="28"/>
          <w:szCs w:val="28"/>
          <w:lang w:val="ru-RU"/>
        </w:rPr>
        <w:t>3100,7</w:t>
      </w:r>
      <w:r w:rsidRPr="00424AEC">
        <w:rPr>
          <w:sz w:val="28"/>
          <w:szCs w:val="28"/>
          <w:lang w:val="ru-RU"/>
        </w:rPr>
        <w:t xml:space="preserve"> тыс. рублей;</w:t>
      </w:r>
    </w:p>
    <w:p w:rsidR="00F13266" w:rsidRPr="006F6A2C" w:rsidRDefault="00F13266" w:rsidP="006F6A2C">
      <w:pPr>
        <w:pStyle w:val="ListParagraph"/>
        <w:ind w:left="0"/>
        <w:jc w:val="both"/>
        <w:rPr>
          <w:lang w:val="ru-RU"/>
        </w:rPr>
      </w:pPr>
      <w:r>
        <w:rPr>
          <w:sz w:val="28"/>
          <w:szCs w:val="28"/>
          <w:lang w:val="ru-RU"/>
        </w:rPr>
        <w:t xml:space="preserve">          О</w:t>
      </w:r>
      <w:r w:rsidRPr="006F6A2C">
        <w:rPr>
          <w:sz w:val="28"/>
          <w:szCs w:val="28"/>
          <w:lang w:val="ru-RU"/>
        </w:rPr>
        <w:t xml:space="preserve">бщий объем расходов бюджета сельского поселения в сумме </w:t>
      </w:r>
      <w:r>
        <w:rPr>
          <w:sz w:val="28"/>
          <w:szCs w:val="28"/>
          <w:lang w:val="ru-RU"/>
        </w:rPr>
        <w:t>3384,0</w:t>
      </w:r>
      <w:r w:rsidRPr="006F6A2C">
        <w:rPr>
          <w:sz w:val="28"/>
          <w:szCs w:val="28"/>
          <w:lang w:val="ru-RU"/>
        </w:rPr>
        <w:t xml:space="preserve"> тыс. </w:t>
      </w:r>
      <w:r>
        <w:rPr>
          <w:sz w:val="28"/>
          <w:szCs w:val="28"/>
          <w:lang w:val="ru-RU"/>
        </w:rPr>
        <w:t>р</w:t>
      </w:r>
      <w:r w:rsidRPr="006F6A2C">
        <w:rPr>
          <w:sz w:val="28"/>
          <w:szCs w:val="28"/>
          <w:lang w:val="ru-RU"/>
        </w:rPr>
        <w:t>ублей;</w:t>
      </w:r>
    </w:p>
    <w:p w:rsidR="00F13266" w:rsidRPr="006F6A2C" w:rsidRDefault="00F13266" w:rsidP="006F6A2C">
      <w:pPr>
        <w:pStyle w:val="ListParagraph"/>
        <w:ind w:left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Дефицит</w:t>
      </w:r>
      <w:r w:rsidRPr="006F6A2C">
        <w:rPr>
          <w:sz w:val="28"/>
          <w:szCs w:val="28"/>
          <w:lang w:val="ru-RU"/>
        </w:rPr>
        <w:t xml:space="preserve"> бюджета сельского поселения в сумме </w:t>
      </w:r>
      <w:r>
        <w:rPr>
          <w:sz w:val="28"/>
          <w:szCs w:val="28"/>
          <w:lang w:val="ru-RU"/>
        </w:rPr>
        <w:t>39,7</w:t>
      </w:r>
      <w:r w:rsidRPr="006F6A2C">
        <w:rPr>
          <w:sz w:val="28"/>
          <w:szCs w:val="28"/>
          <w:lang w:val="ru-RU"/>
        </w:rPr>
        <w:t xml:space="preserve"> тыс. рублей.</w:t>
      </w:r>
    </w:p>
    <w:p w:rsidR="00F13266" w:rsidRPr="00AE773B" w:rsidRDefault="00F13266" w:rsidP="004014FA">
      <w:pPr>
        <w:pStyle w:val="BodyTextIndent"/>
        <w:spacing w:after="0"/>
        <w:ind w:firstLine="42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Pr="00AE773B">
        <w:rPr>
          <w:sz w:val="28"/>
          <w:szCs w:val="28"/>
          <w:lang w:val="ru-RU"/>
        </w:rPr>
        <w:t xml:space="preserve">Утвердить показатели исполнения доходов бюджета муниципального образования </w:t>
      </w:r>
      <w:r>
        <w:rPr>
          <w:sz w:val="28"/>
          <w:szCs w:val="28"/>
          <w:lang w:val="ru-RU"/>
        </w:rPr>
        <w:t>Южаковский</w:t>
      </w:r>
      <w:r w:rsidRPr="00AE773B">
        <w:rPr>
          <w:sz w:val="28"/>
          <w:szCs w:val="28"/>
          <w:lang w:val="ru-RU"/>
        </w:rPr>
        <w:t xml:space="preserve"> сельсовет Троицкого района Алтайского края согласно таблицы 1 к настоящему решению. </w:t>
      </w:r>
    </w:p>
    <w:p w:rsidR="00F13266" w:rsidRPr="006F6A2C" w:rsidRDefault="00F13266" w:rsidP="006F6A2C">
      <w:pPr>
        <w:jc w:val="both"/>
        <w:rPr>
          <w:sz w:val="28"/>
          <w:szCs w:val="28"/>
          <w:lang w:val="ru-RU"/>
        </w:rPr>
      </w:pPr>
    </w:p>
    <w:p w:rsidR="00F13266" w:rsidRDefault="00F13266" w:rsidP="006F6A2C">
      <w:pPr>
        <w:pStyle w:val="ListParagraph"/>
        <w:ind w:left="0"/>
        <w:jc w:val="both"/>
        <w:rPr>
          <w:bCs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2</w:t>
      </w:r>
      <w:r w:rsidRPr="006F6A2C">
        <w:rPr>
          <w:sz w:val="28"/>
          <w:szCs w:val="28"/>
          <w:lang w:val="ru-RU"/>
        </w:rPr>
        <w:t xml:space="preserve">) Статья 1. п. 3 </w:t>
      </w:r>
      <w:r w:rsidRPr="006F6A2C">
        <w:rPr>
          <w:bCs/>
          <w:sz w:val="28"/>
          <w:szCs w:val="28"/>
          <w:lang w:val="ru-RU"/>
        </w:rPr>
        <w:t xml:space="preserve"> Приложение 1  изложить в следующих редакциях согласно приложений к настоящему р</w:t>
      </w:r>
      <w:r>
        <w:rPr>
          <w:bCs/>
          <w:sz w:val="28"/>
          <w:szCs w:val="28"/>
          <w:lang w:val="ru-RU"/>
        </w:rPr>
        <w:t>еш</w:t>
      </w:r>
      <w:r w:rsidRPr="006F6A2C">
        <w:rPr>
          <w:bCs/>
          <w:sz w:val="28"/>
          <w:szCs w:val="28"/>
          <w:lang w:val="ru-RU"/>
        </w:rPr>
        <w:t>ению.</w:t>
      </w:r>
    </w:p>
    <w:p w:rsidR="00F13266" w:rsidRPr="006F6A2C" w:rsidRDefault="00F13266" w:rsidP="006F6A2C">
      <w:pPr>
        <w:pStyle w:val="ListParagraph"/>
        <w:ind w:left="0"/>
        <w:jc w:val="both"/>
        <w:rPr>
          <w:lang w:val="ru-RU"/>
        </w:rPr>
      </w:pPr>
    </w:p>
    <w:p w:rsidR="00F13266" w:rsidRDefault="00F13266" w:rsidP="006F6A2C">
      <w:pPr>
        <w:pStyle w:val="ListParagraph"/>
        <w:ind w:left="0"/>
        <w:jc w:val="both"/>
        <w:rPr>
          <w:bCs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2</w:t>
      </w:r>
      <w:r w:rsidRPr="006F6A2C">
        <w:rPr>
          <w:sz w:val="28"/>
          <w:szCs w:val="28"/>
          <w:lang w:val="ru-RU"/>
        </w:rPr>
        <w:t xml:space="preserve">) Статья 3. </w:t>
      </w:r>
      <w:r w:rsidRPr="006F6A2C">
        <w:rPr>
          <w:bCs/>
          <w:sz w:val="28"/>
          <w:szCs w:val="28"/>
          <w:lang w:val="ru-RU"/>
        </w:rPr>
        <w:t xml:space="preserve"> Приложение </w:t>
      </w:r>
      <w:r>
        <w:rPr>
          <w:bCs/>
          <w:sz w:val="28"/>
          <w:szCs w:val="28"/>
          <w:lang w:val="ru-RU"/>
        </w:rPr>
        <w:t>3</w:t>
      </w:r>
      <w:r w:rsidRPr="006F6A2C">
        <w:rPr>
          <w:bCs/>
          <w:sz w:val="28"/>
          <w:szCs w:val="28"/>
          <w:lang w:val="ru-RU"/>
        </w:rPr>
        <w:t>,</w:t>
      </w:r>
      <w:r>
        <w:rPr>
          <w:bCs/>
          <w:sz w:val="28"/>
          <w:szCs w:val="28"/>
          <w:lang w:val="ru-RU"/>
        </w:rPr>
        <w:t>5</w:t>
      </w:r>
      <w:r w:rsidRPr="006F6A2C">
        <w:rPr>
          <w:bCs/>
          <w:sz w:val="28"/>
          <w:szCs w:val="28"/>
          <w:lang w:val="ru-RU"/>
        </w:rPr>
        <w:t>,</w:t>
      </w:r>
      <w:r>
        <w:rPr>
          <w:bCs/>
          <w:sz w:val="28"/>
          <w:szCs w:val="28"/>
          <w:lang w:val="ru-RU"/>
        </w:rPr>
        <w:t>7</w:t>
      </w:r>
      <w:r w:rsidRPr="006F6A2C">
        <w:rPr>
          <w:bCs/>
          <w:sz w:val="28"/>
          <w:szCs w:val="28"/>
          <w:lang w:val="ru-RU"/>
        </w:rPr>
        <w:t xml:space="preserve">  изложить в следующих редакциях сог</w:t>
      </w:r>
      <w:r>
        <w:rPr>
          <w:bCs/>
          <w:sz w:val="28"/>
          <w:szCs w:val="28"/>
          <w:lang w:val="ru-RU"/>
        </w:rPr>
        <w:t>ласно приложений к настоящему реше</w:t>
      </w:r>
      <w:r w:rsidRPr="006F6A2C">
        <w:rPr>
          <w:bCs/>
          <w:sz w:val="28"/>
          <w:szCs w:val="28"/>
          <w:lang w:val="ru-RU"/>
        </w:rPr>
        <w:t>нию.</w:t>
      </w:r>
    </w:p>
    <w:p w:rsidR="00F13266" w:rsidRDefault="00F13266" w:rsidP="006F6A2C">
      <w:pPr>
        <w:pStyle w:val="ListParagraph"/>
        <w:ind w:left="0"/>
        <w:jc w:val="both"/>
        <w:rPr>
          <w:bCs/>
          <w:sz w:val="28"/>
          <w:szCs w:val="28"/>
          <w:lang w:val="ru-RU"/>
        </w:rPr>
      </w:pPr>
    </w:p>
    <w:p w:rsidR="00F13266" w:rsidRPr="006F6A2C" w:rsidRDefault="00F13266" w:rsidP="00BB69F2">
      <w:pPr>
        <w:ind w:firstLine="800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3) Статья 3 п.2 </w:t>
      </w:r>
      <w:r w:rsidRPr="00BB69F2">
        <w:rPr>
          <w:sz w:val="28"/>
          <w:szCs w:val="28"/>
          <w:lang w:val="ru-RU"/>
        </w:rPr>
        <w:t xml:space="preserve">Утвердить показатели исполнения межбюджетных трансфертов из районного бюджета бюджетам поселений на </w:t>
      </w:r>
      <w:r>
        <w:rPr>
          <w:sz w:val="28"/>
          <w:szCs w:val="28"/>
          <w:lang w:val="ru-RU"/>
        </w:rPr>
        <w:t>о</w:t>
      </w:r>
      <w:r w:rsidRPr="00BB69F2">
        <w:rPr>
          <w:sz w:val="28"/>
          <w:szCs w:val="28"/>
          <w:lang w:val="ru-RU"/>
        </w:rPr>
        <w:t>существление переданных полномочий согласно приложениям  к настоящему решению</w:t>
      </w:r>
      <w:r>
        <w:rPr>
          <w:sz w:val="28"/>
          <w:szCs w:val="28"/>
          <w:lang w:val="ru-RU"/>
        </w:rPr>
        <w:t>.</w:t>
      </w:r>
    </w:p>
    <w:p w:rsidR="00F13266" w:rsidRPr="006F6A2C" w:rsidRDefault="00F13266" w:rsidP="006F6A2C">
      <w:pPr>
        <w:pStyle w:val="ListParagraph"/>
        <w:ind w:left="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3) Статья 3п.3</w:t>
      </w:r>
      <w:r w:rsidRPr="00AF74CE">
        <w:rPr>
          <w:lang w:val="ru-RU"/>
        </w:rPr>
        <w:t xml:space="preserve"> </w:t>
      </w:r>
      <w:r w:rsidRPr="00AF74CE">
        <w:rPr>
          <w:bCs/>
          <w:sz w:val="28"/>
          <w:szCs w:val="28"/>
          <w:lang w:val="ru-RU"/>
        </w:rPr>
        <w:t>Утвердить общий объем бюджетных ассигнований, направляемых на исполнение публичных нормативных обязательств, на 202</w:t>
      </w:r>
      <w:r>
        <w:rPr>
          <w:bCs/>
          <w:sz w:val="28"/>
          <w:szCs w:val="28"/>
          <w:lang w:val="ru-RU"/>
        </w:rPr>
        <w:t>3</w:t>
      </w:r>
      <w:r w:rsidRPr="00AF74CE">
        <w:rPr>
          <w:bCs/>
          <w:sz w:val="28"/>
          <w:szCs w:val="28"/>
          <w:lang w:val="ru-RU"/>
        </w:rPr>
        <w:t xml:space="preserve"> год в сумме </w:t>
      </w:r>
      <w:r>
        <w:rPr>
          <w:bCs/>
          <w:sz w:val="28"/>
          <w:szCs w:val="28"/>
          <w:lang w:val="ru-RU"/>
        </w:rPr>
        <w:t>33,5</w:t>
      </w:r>
      <w:r w:rsidRPr="00AF74CE">
        <w:rPr>
          <w:bCs/>
          <w:sz w:val="28"/>
          <w:szCs w:val="28"/>
          <w:lang w:val="ru-RU"/>
        </w:rPr>
        <w:t xml:space="preserve"> тыс. рублей.</w:t>
      </w:r>
    </w:p>
    <w:p w:rsidR="00F13266" w:rsidRPr="006F6A2C" w:rsidRDefault="00F13266" w:rsidP="006F6A2C">
      <w:pPr>
        <w:pStyle w:val="ListParagraph"/>
        <w:ind w:left="0"/>
        <w:jc w:val="both"/>
        <w:rPr>
          <w:bCs/>
          <w:sz w:val="28"/>
          <w:szCs w:val="28"/>
          <w:lang w:val="ru-RU"/>
        </w:rPr>
      </w:pPr>
    </w:p>
    <w:p w:rsidR="00F13266" w:rsidRDefault="00F13266" w:rsidP="006F6A2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Pr="00AE773B" w:rsidRDefault="00F13266" w:rsidP="001C3862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432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 w:rsidRPr="00AE773B">
        <w:rPr>
          <w:rFonts w:ascii="Times New Roman CYR" w:hAnsi="Times New Roman CYR" w:cs="Times New Roman CYR"/>
          <w:sz w:val="28"/>
          <w:szCs w:val="28"/>
          <w:lang w:val="ru-RU"/>
        </w:rPr>
        <w:t xml:space="preserve">Направить принятое решение главе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администрации</w:t>
      </w:r>
      <w:r w:rsidRPr="00AE773B">
        <w:rPr>
          <w:rFonts w:ascii="Times New Roman CYR" w:hAnsi="Times New Roman CYR" w:cs="Times New Roman CYR"/>
          <w:sz w:val="28"/>
          <w:szCs w:val="28"/>
          <w:lang w:val="ru-RU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О.А. Мякишеву</w:t>
      </w:r>
      <w:r w:rsidRPr="00AE773B">
        <w:rPr>
          <w:rFonts w:ascii="Times New Roman CYR" w:hAnsi="Times New Roman CYR" w:cs="Times New Roman CYR"/>
          <w:sz w:val="28"/>
          <w:szCs w:val="28"/>
          <w:lang w:val="ru-RU"/>
        </w:rPr>
        <w:t xml:space="preserve"> для подписания и опубликования в установленном порядке.</w:t>
      </w:r>
    </w:p>
    <w:p w:rsidR="00F13266" w:rsidRDefault="00F13266" w:rsidP="006F6A2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 w:rsidP="006F6A2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Pr="002C41CD" w:rsidRDefault="00F13266" w:rsidP="00BB69F2">
      <w:pPr>
        <w:jc w:val="both"/>
        <w:rPr>
          <w:sz w:val="28"/>
          <w:szCs w:val="28"/>
          <w:lang w:val="ru-RU"/>
        </w:rPr>
      </w:pPr>
      <w:r>
        <w:rPr>
          <w:snapToGrid w:val="0"/>
          <w:sz w:val="28"/>
          <w:szCs w:val="28"/>
          <w:lang w:val="ru-RU"/>
        </w:rPr>
        <w:t xml:space="preserve">      3.</w:t>
      </w:r>
      <w:r w:rsidRPr="002C41CD">
        <w:rPr>
          <w:snapToGrid w:val="0"/>
          <w:sz w:val="28"/>
          <w:szCs w:val="28"/>
          <w:lang w:val="ru-RU"/>
        </w:rPr>
        <w:t xml:space="preserve"> </w:t>
      </w:r>
      <w:r w:rsidRPr="00BB69F2">
        <w:rPr>
          <w:color w:val="000000"/>
          <w:sz w:val="28"/>
          <w:szCs w:val="28"/>
          <w:lang w:val="ru-RU"/>
        </w:rPr>
        <w:t xml:space="preserve">Контроль за </w:t>
      </w:r>
      <w:r>
        <w:rPr>
          <w:color w:val="000000"/>
          <w:sz w:val="28"/>
          <w:szCs w:val="28"/>
          <w:lang w:val="ru-RU"/>
        </w:rPr>
        <w:t>ис</w:t>
      </w:r>
      <w:r w:rsidRPr="00BB69F2">
        <w:rPr>
          <w:color w:val="000000"/>
          <w:sz w:val="28"/>
          <w:szCs w:val="28"/>
          <w:lang w:val="ru-RU"/>
        </w:rPr>
        <w:t>полнением  настоящего решения возложить на постоянную комиссию по вопросам самоуправления, плана и бюджета (</w:t>
      </w:r>
      <w:r>
        <w:rPr>
          <w:color w:val="000000"/>
          <w:sz w:val="28"/>
          <w:szCs w:val="28"/>
          <w:lang w:val="ru-RU"/>
        </w:rPr>
        <w:t>Е. В. Бакулина</w:t>
      </w:r>
      <w:r w:rsidRPr="00BB69F2">
        <w:rPr>
          <w:color w:val="000000"/>
          <w:sz w:val="28"/>
          <w:szCs w:val="28"/>
          <w:lang w:val="ru-RU"/>
        </w:rPr>
        <w:t>).</w:t>
      </w:r>
    </w:p>
    <w:p w:rsidR="00F13266" w:rsidRPr="002C41CD" w:rsidRDefault="00F13266" w:rsidP="002C41CD">
      <w:pPr>
        <w:rPr>
          <w:sz w:val="28"/>
          <w:szCs w:val="28"/>
          <w:lang w:val="ru-RU"/>
        </w:rPr>
      </w:pPr>
    </w:p>
    <w:p w:rsidR="00F13266" w:rsidRPr="002C41CD" w:rsidRDefault="00F13266" w:rsidP="002C41CD">
      <w:pPr>
        <w:rPr>
          <w:sz w:val="28"/>
          <w:szCs w:val="28"/>
          <w:lang w:val="ru-RU"/>
        </w:rPr>
      </w:pPr>
    </w:p>
    <w:p w:rsidR="00F13266" w:rsidRPr="002C41CD" w:rsidRDefault="00F13266" w:rsidP="002C41CD">
      <w:pPr>
        <w:rPr>
          <w:sz w:val="28"/>
          <w:szCs w:val="28"/>
          <w:lang w:val="ru-RU"/>
        </w:rPr>
      </w:pPr>
    </w:p>
    <w:p w:rsidR="00F13266" w:rsidRPr="002C41CD" w:rsidRDefault="00F13266" w:rsidP="002C41CD">
      <w:pPr>
        <w:rPr>
          <w:sz w:val="28"/>
          <w:szCs w:val="28"/>
          <w:lang w:val="ru-RU"/>
        </w:rPr>
      </w:pPr>
    </w:p>
    <w:p w:rsidR="00F13266" w:rsidRPr="00C67AE4" w:rsidRDefault="00F13266" w:rsidP="00AF74CE">
      <w:pPr>
        <w:rPr>
          <w:sz w:val="28"/>
          <w:szCs w:val="28"/>
          <w:lang w:val="ru-RU"/>
        </w:rPr>
      </w:pPr>
      <w:r w:rsidRPr="00C67AE4">
        <w:rPr>
          <w:sz w:val="28"/>
          <w:szCs w:val="28"/>
          <w:lang w:val="ru-RU"/>
        </w:rPr>
        <w:t>Глава Южаковского</w:t>
      </w:r>
    </w:p>
    <w:p w:rsidR="00F13266" w:rsidRPr="00C67AE4" w:rsidRDefault="00F13266" w:rsidP="00AF74CE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</w:t>
      </w:r>
      <w:r w:rsidRPr="00C67AE4">
        <w:rPr>
          <w:sz w:val="28"/>
          <w:szCs w:val="28"/>
          <w:lang w:val="ru-RU"/>
        </w:rPr>
        <w:t>ельского</w:t>
      </w:r>
      <w:r>
        <w:rPr>
          <w:sz w:val="28"/>
          <w:szCs w:val="28"/>
          <w:lang w:val="ru-RU"/>
        </w:rPr>
        <w:t xml:space="preserve"> </w:t>
      </w:r>
      <w:r w:rsidRPr="00C67AE4">
        <w:rPr>
          <w:sz w:val="28"/>
          <w:szCs w:val="28"/>
          <w:lang w:val="ru-RU"/>
        </w:rPr>
        <w:t xml:space="preserve">Совета депутатов     </w:t>
      </w:r>
      <w:r>
        <w:rPr>
          <w:sz w:val="28"/>
          <w:szCs w:val="28"/>
          <w:lang w:val="ru-RU"/>
        </w:rPr>
        <w:t xml:space="preserve">                                                  С.А. Мякишев</w:t>
      </w:r>
    </w:p>
    <w:p w:rsidR="00F13266" w:rsidRDefault="00F13266" w:rsidP="00B91BE4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 w:rsidP="00B91BE4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 w:rsidP="00B91BE4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 w:rsidP="00B91BE4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F13266" w:rsidRDefault="00F13266">
      <w:pPr>
        <w:rPr>
          <w:lang w:val="ru-RU"/>
        </w:rPr>
      </w:pPr>
    </w:p>
    <w:p w:rsidR="00F13266" w:rsidRDefault="00F13266">
      <w:pPr>
        <w:rPr>
          <w:lang w:val="ru-RU"/>
        </w:rPr>
      </w:pPr>
    </w:p>
    <w:tbl>
      <w:tblPr>
        <w:tblW w:w="6191" w:type="pct"/>
        <w:tblLayout w:type="fixed"/>
        <w:tblCellMar>
          <w:left w:w="0" w:type="dxa"/>
          <w:right w:w="0" w:type="dxa"/>
        </w:tblCellMar>
        <w:tblLook w:val="0000"/>
      </w:tblPr>
      <w:tblGrid>
        <w:gridCol w:w="10187"/>
        <w:gridCol w:w="988"/>
      </w:tblGrid>
      <w:tr w:rsidR="00F13266" w:rsidTr="00BF6D44">
        <w:tc>
          <w:tcPr>
            <w:tcW w:w="4558" w:type="pct"/>
          </w:tcPr>
          <w:p w:rsidR="00F13266" w:rsidRDefault="00F13266" w:rsidP="00102FDD">
            <w:pPr>
              <w:ind w:right="991"/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102FD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2C41CD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                                                                                                                     </w:t>
            </w:r>
          </w:p>
          <w:p w:rsidR="00F13266" w:rsidRDefault="00F13266" w:rsidP="002C41CD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                                                                                                                </w:t>
            </w:r>
          </w:p>
          <w:p w:rsidR="00F13266" w:rsidRDefault="00F13266" w:rsidP="002C41CD">
            <w:pPr>
              <w:rPr>
                <w:sz w:val="28"/>
                <w:szCs w:val="28"/>
                <w:lang w:val="ru-RU"/>
              </w:rPr>
            </w:pPr>
          </w:p>
          <w:p w:rsidR="00F13266" w:rsidRDefault="00F13266" w:rsidP="002C41CD">
            <w:pPr>
              <w:rPr>
                <w:sz w:val="28"/>
                <w:szCs w:val="28"/>
                <w:lang w:val="ru-RU"/>
              </w:rPr>
            </w:pPr>
          </w:p>
          <w:p w:rsidR="00F13266" w:rsidRPr="00FA2A7B" w:rsidRDefault="00F13266" w:rsidP="00FA2A7B">
            <w:pPr>
              <w:ind w:right="894"/>
              <w:jc w:val="center"/>
              <w:rPr>
                <w:b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</w:t>
            </w:r>
            <w:r w:rsidRPr="00FA2A7B">
              <w:rPr>
                <w:lang w:val="ru-RU"/>
              </w:rPr>
              <w:t xml:space="preserve">                                    </w:t>
            </w:r>
            <w:r w:rsidRPr="00FA2A7B">
              <w:rPr>
                <w:b/>
                <w:sz w:val="22"/>
                <w:szCs w:val="22"/>
                <w:lang w:val="ru-RU"/>
              </w:rPr>
              <w:t xml:space="preserve">Показатели исполнения доходов бюджета  </w:t>
            </w:r>
            <w:r>
              <w:rPr>
                <w:b/>
                <w:sz w:val="22"/>
                <w:szCs w:val="22"/>
                <w:lang w:val="ru-RU"/>
              </w:rPr>
              <w:t>Южаковский</w:t>
            </w:r>
            <w:r w:rsidRPr="00FA2A7B">
              <w:rPr>
                <w:b/>
                <w:sz w:val="22"/>
                <w:szCs w:val="22"/>
                <w:lang w:val="ru-RU"/>
              </w:rPr>
              <w:t xml:space="preserve"> сельсовет</w:t>
            </w:r>
            <w:r w:rsidRPr="00FA2A7B">
              <w:rPr>
                <w:lang w:val="ru-RU"/>
              </w:rPr>
              <w:t xml:space="preserve"> </w:t>
            </w:r>
            <w:r w:rsidRPr="00FA2A7B">
              <w:rPr>
                <w:b/>
                <w:sz w:val="22"/>
                <w:szCs w:val="22"/>
                <w:lang w:val="ru-RU"/>
              </w:rPr>
              <w:t>Троицкого района Алтайского края за</w:t>
            </w:r>
            <w:r w:rsidRPr="00FA2A7B">
              <w:rPr>
                <w:sz w:val="22"/>
                <w:szCs w:val="22"/>
                <w:lang w:val="ru-RU"/>
              </w:rPr>
              <w:t xml:space="preserve"> </w:t>
            </w:r>
            <w:r>
              <w:rPr>
                <w:b/>
                <w:sz w:val="22"/>
                <w:szCs w:val="22"/>
                <w:lang w:val="ru-RU"/>
              </w:rPr>
              <w:t>2023</w:t>
            </w:r>
            <w:r w:rsidRPr="00FA2A7B">
              <w:rPr>
                <w:b/>
                <w:sz w:val="22"/>
                <w:szCs w:val="22"/>
                <w:lang w:val="ru-RU"/>
              </w:rPr>
              <w:t xml:space="preserve"> год </w:t>
            </w:r>
          </w:p>
          <w:p w:rsidR="00F13266" w:rsidRPr="00FA2A7B" w:rsidRDefault="00F13266" w:rsidP="00FA2A7B">
            <w:pPr>
              <w:ind w:right="894"/>
              <w:jc w:val="center"/>
              <w:rPr>
                <w:b/>
                <w:lang w:val="ru-RU"/>
              </w:rPr>
            </w:pPr>
          </w:p>
          <w:p w:rsidR="00F13266" w:rsidRPr="00FA2A7B" w:rsidRDefault="00F13266" w:rsidP="00FA2A7B">
            <w:pPr>
              <w:jc w:val="right"/>
              <w:rPr>
                <w:b/>
                <w:lang w:val="ru-RU"/>
              </w:rPr>
            </w:pPr>
            <w:r w:rsidRPr="00FA2A7B">
              <w:rPr>
                <w:b/>
                <w:sz w:val="22"/>
                <w:szCs w:val="22"/>
                <w:lang w:val="ru-RU"/>
              </w:rPr>
              <w:t>Приложение 1</w:t>
            </w:r>
          </w:p>
          <w:p w:rsidR="00F13266" w:rsidRPr="00FA2A7B" w:rsidRDefault="00F13266" w:rsidP="00FA2A7B">
            <w:pPr>
              <w:tabs>
                <w:tab w:val="left" w:pos="3053"/>
              </w:tabs>
              <w:jc w:val="right"/>
              <w:rPr>
                <w:lang w:val="ru-RU"/>
              </w:rPr>
            </w:pPr>
            <w:r w:rsidRPr="00FA2A7B">
              <w:rPr>
                <w:b/>
                <w:sz w:val="22"/>
                <w:szCs w:val="22"/>
                <w:lang w:val="ru-RU"/>
              </w:rPr>
              <w:t>к решению «</w:t>
            </w:r>
            <w:r w:rsidRPr="00FA2A7B">
              <w:rPr>
                <w:lang w:val="ru-RU"/>
              </w:rPr>
              <w:t xml:space="preserve"> Об исполнении</w:t>
            </w:r>
          </w:p>
          <w:p w:rsidR="00F13266" w:rsidRPr="00FA2A7B" w:rsidRDefault="00F13266" w:rsidP="00FA2A7B">
            <w:pPr>
              <w:tabs>
                <w:tab w:val="left" w:pos="3053"/>
              </w:tabs>
              <w:jc w:val="right"/>
              <w:rPr>
                <w:lang w:val="ru-RU"/>
              </w:rPr>
            </w:pPr>
            <w:r w:rsidRPr="00FA2A7B">
              <w:rPr>
                <w:lang w:val="ru-RU"/>
              </w:rPr>
              <w:t xml:space="preserve"> бюджета муниципального образования </w:t>
            </w:r>
          </w:p>
          <w:p w:rsidR="00F13266" w:rsidRPr="00FA2A7B" w:rsidRDefault="00F13266" w:rsidP="00FA2A7B">
            <w:pPr>
              <w:tabs>
                <w:tab w:val="left" w:pos="3053"/>
              </w:tabs>
              <w:jc w:val="right"/>
              <w:rPr>
                <w:lang w:val="ru-RU"/>
              </w:rPr>
            </w:pPr>
            <w:r>
              <w:rPr>
                <w:lang w:val="ru-RU"/>
              </w:rPr>
              <w:t>Южаковский</w:t>
            </w:r>
            <w:r w:rsidRPr="00FA2A7B">
              <w:rPr>
                <w:lang w:val="ru-RU"/>
              </w:rPr>
              <w:t xml:space="preserve">  сельсовет Троицкого района </w:t>
            </w:r>
          </w:p>
          <w:p w:rsidR="00F13266" w:rsidRPr="00121666" w:rsidRDefault="00F13266" w:rsidP="00FA2A7B">
            <w:pPr>
              <w:tabs>
                <w:tab w:val="left" w:pos="3053"/>
              </w:tabs>
              <w:jc w:val="right"/>
              <w:rPr>
                <w:lang w:val="ru-RU"/>
              </w:rPr>
            </w:pPr>
            <w:r w:rsidRPr="00121666">
              <w:rPr>
                <w:lang w:val="ru-RU"/>
              </w:rPr>
              <w:t>Алтайского края за  202</w:t>
            </w:r>
            <w:r>
              <w:rPr>
                <w:lang w:val="ru-RU"/>
              </w:rPr>
              <w:t>3</w:t>
            </w:r>
            <w:r w:rsidRPr="00121666">
              <w:rPr>
                <w:lang w:val="ru-RU"/>
              </w:rPr>
              <w:t>год»</w:t>
            </w:r>
          </w:p>
          <w:tbl>
            <w:tblPr>
              <w:tblW w:w="9542" w:type="dxa"/>
              <w:tblLayout w:type="fixed"/>
              <w:tblLook w:val="00A0"/>
            </w:tblPr>
            <w:tblGrid>
              <w:gridCol w:w="29"/>
              <w:gridCol w:w="1204"/>
              <w:gridCol w:w="1319"/>
              <w:gridCol w:w="220"/>
              <w:gridCol w:w="626"/>
              <w:gridCol w:w="146"/>
              <w:gridCol w:w="1432"/>
              <w:gridCol w:w="411"/>
              <w:gridCol w:w="909"/>
              <w:gridCol w:w="236"/>
              <w:gridCol w:w="272"/>
              <w:gridCol w:w="849"/>
              <w:gridCol w:w="22"/>
              <w:gridCol w:w="689"/>
              <w:gridCol w:w="1178"/>
            </w:tblGrid>
            <w:tr w:rsidR="00F13266" w:rsidRPr="001E0B3D" w:rsidTr="002A38C6">
              <w:trPr>
                <w:gridBefore w:val="1"/>
                <w:gridAfter w:val="3"/>
                <w:wBefore w:w="29" w:type="dxa"/>
                <w:wAfter w:w="1889" w:type="dxa"/>
                <w:trHeight w:val="288"/>
              </w:trPr>
              <w:tc>
                <w:tcPr>
                  <w:tcW w:w="1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13266" w:rsidRPr="00AF74CE" w:rsidRDefault="00F13266" w:rsidP="00AF74CE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6420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:rsidR="00F13266" w:rsidRPr="00AF74CE" w:rsidRDefault="00F13266" w:rsidP="00AF74CE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lang w:val="ru-RU" w:eastAsia="ru-RU"/>
                    </w:rPr>
                  </w:pPr>
                </w:p>
              </w:tc>
            </w:tr>
            <w:tr w:rsidR="00F13266" w:rsidRPr="001E0B3D" w:rsidTr="002A38C6">
              <w:trPr>
                <w:gridBefore w:val="1"/>
                <w:gridAfter w:val="2"/>
                <w:wBefore w:w="29" w:type="dxa"/>
                <w:wAfter w:w="1867" w:type="dxa"/>
                <w:trHeight w:val="264"/>
              </w:trPr>
              <w:tc>
                <w:tcPr>
                  <w:tcW w:w="274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F13266" w:rsidRPr="00AF74CE" w:rsidRDefault="00F13266" w:rsidP="00AF74CE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</w:p>
              </w:tc>
              <w:tc>
                <w:tcPr>
                  <w:tcW w:w="62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F13266" w:rsidRPr="00AF74CE" w:rsidRDefault="00F13266" w:rsidP="00AF74CE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</w:p>
              </w:tc>
              <w:tc>
                <w:tcPr>
                  <w:tcW w:w="1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F13266" w:rsidRPr="00AF74CE" w:rsidRDefault="00F13266" w:rsidP="00AF74CE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</w:p>
              </w:tc>
              <w:tc>
                <w:tcPr>
                  <w:tcW w:w="132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F13266" w:rsidRPr="00AF74CE" w:rsidRDefault="00F13266" w:rsidP="00AF74CE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13266" w:rsidRPr="00AF74CE" w:rsidRDefault="00F13266" w:rsidP="00AF74CE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  <w:lang w:val="ru-RU" w:eastAsia="ru-RU"/>
                    </w:rPr>
                  </w:pPr>
                </w:p>
              </w:tc>
              <w:tc>
                <w:tcPr>
                  <w:tcW w:w="114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F13266" w:rsidRPr="00AF74CE" w:rsidRDefault="00F13266" w:rsidP="00AF74CE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  <w:lang w:val="ru-RU" w:eastAsia="ru-RU"/>
                    </w:rPr>
                  </w:pPr>
                </w:p>
              </w:tc>
            </w:tr>
            <w:tr w:rsidR="00F13266" w:rsidRPr="00AF74CE" w:rsidTr="002A38C6">
              <w:trPr>
                <w:gridBefore w:val="1"/>
                <w:gridAfter w:val="3"/>
                <w:wBefore w:w="29" w:type="dxa"/>
                <w:wAfter w:w="1889" w:type="dxa"/>
                <w:trHeight w:val="306"/>
              </w:trPr>
              <w:tc>
                <w:tcPr>
                  <w:tcW w:w="1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13266" w:rsidRPr="00AF74CE" w:rsidRDefault="00F13266" w:rsidP="00334DDC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6420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Default="00F13266" w:rsidP="00334DDC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lang w:val="ru-RU" w:eastAsia="ru-RU"/>
                    </w:rPr>
                  </w:pPr>
                  <w:r w:rsidRPr="00AF74CE"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  <w:lang w:val="ru-RU" w:eastAsia="ru-RU"/>
                    </w:rPr>
                    <w:t xml:space="preserve"> Доходы бюджета </w:t>
                  </w:r>
                  <w:smartTag w:uri="urn:schemas-microsoft-com:office:smarttags" w:element="metricconverter">
                    <w:smartTagPr>
                      <w:attr w:name="ProductID" w:val="2023 г"/>
                    </w:smartTagPr>
                    <w:r w:rsidRPr="00AF74CE">
                      <w:rPr>
                        <w:rFonts w:ascii="Arial" w:hAnsi="Arial" w:cs="Arial"/>
                        <w:b/>
                        <w:bCs/>
                        <w:color w:val="000000"/>
                        <w:sz w:val="22"/>
                        <w:szCs w:val="22"/>
                        <w:lang w:val="ru-RU" w:eastAsia="ru-RU"/>
                      </w:rPr>
                      <w:t>202</w:t>
                    </w: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sz w:val="22"/>
                        <w:szCs w:val="22"/>
                        <w:lang w:val="ru-RU" w:eastAsia="ru-RU"/>
                      </w:rPr>
                      <w:t>3</w:t>
                    </w:r>
                    <w:r w:rsidRPr="00AF74CE">
                      <w:rPr>
                        <w:rFonts w:ascii="Arial" w:hAnsi="Arial" w:cs="Arial"/>
                        <w:b/>
                        <w:bCs/>
                        <w:color w:val="000000"/>
                        <w:sz w:val="22"/>
                        <w:szCs w:val="22"/>
                        <w:lang w:val="ru-RU" w:eastAsia="ru-RU"/>
                      </w:rPr>
                      <w:t xml:space="preserve"> г</w:t>
                    </w:r>
                  </w:smartTag>
                  <w:r w:rsidRPr="00AF74CE"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  <w:lang w:val="ru-RU" w:eastAsia="ru-RU"/>
                    </w:rPr>
                    <w:t>.</w:t>
                  </w:r>
                </w:p>
                <w:p w:rsidR="00F13266" w:rsidRPr="00AF74CE" w:rsidRDefault="00F13266" w:rsidP="00334DDC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lang w:val="ru-RU" w:eastAsia="ru-RU"/>
                    </w:rPr>
                  </w:pPr>
                </w:p>
              </w:tc>
            </w:tr>
            <w:tr w:rsidR="00F13266" w:rsidRPr="002A38C6" w:rsidTr="002A38C6">
              <w:trPr>
                <w:trHeight w:val="792"/>
              </w:trPr>
              <w:tc>
                <w:tcPr>
                  <w:tcW w:w="2552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Наименование показателя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Код строки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Код дохода по бюджетной классификации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Утвержденные бюджетные назначения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Исполнено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%исполнения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5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vAlign w:val="center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6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 бюджета - всего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X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3 336 760,04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3 344 320,97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100,23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nil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в том числе: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nil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 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 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 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 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НАЛОГОВЫЕ И НЕНАЛОГОВЫЕ ДОХОДЫ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000 10000000000000000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236 000,00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243 560,93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103,20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НАЛОГИ НА ПРИБЫЛЬ, ДОХОДЫ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000 10100000000000000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42 000,00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44 680,88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106,38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доходы физических лиц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000 10102000010000110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42 000,00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44 680,88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106,38</w:t>
                  </w:r>
                </w:p>
              </w:tc>
            </w:tr>
            <w:tr w:rsidR="00F13266" w:rsidRPr="002A38C6" w:rsidTr="002A38C6">
              <w:trPr>
                <w:trHeight w:val="112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000 10102010010000110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42 000,00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44 377,88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105,66</w:t>
                  </w:r>
                </w:p>
              </w:tc>
            </w:tr>
            <w:tr w:rsidR="00F13266" w:rsidRPr="002A38C6" w:rsidTr="002A38C6">
              <w:trPr>
                <w:trHeight w:val="13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000 10102010011000110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42 000,00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44 377,88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105,66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000 10102030010000110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303,00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#ДЕЛ/0!</w:t>
                  </w:r>
                </w:p>
              </w:tc>
            </w:tr>
            <w:tr w:rsidR="00F13266" w:rsidRPr="002A38C6" w:rsidTr="002A38C6">
              <w:trPr>
                <w:trHeight w:val="90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000 10102030011000110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303,00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#ДЕЛ/0!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НАЛОГИ НА ИМУЩЕСТВО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000 10600000000000000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36 584,48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101,62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имущество физических лиц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000 10601000000000110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3 003,06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100,10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000 10601030100000110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3 003,06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100,10</w:t>
                  </w:r>
                </w:p>
              </w:tc>
            </w:tr>
            <w:tr w:rsidR="00F13266" w:rsidRPr="002A38C6" w:rsidTr="002A38C6">
              <w:trPr>
                <w:trHeight w:val="90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000 10601030101000110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3 003,06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100,10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Земельный налог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000 10606000000000110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33 000,00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33 581,42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101,76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Земельный налог с организаций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000 10606030000000110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31 000,00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30 525,83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98,47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000 10606033100000110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31 000,00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30 525,83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98,47</w:t>
                  </w:r>
                </w:p>
              </w:tc>
            </w:tr>
            <w:tr w:rsidR="00F13266" w:rsidRPr="002A38C6" w:rsidTr="002A38C6">
              <w:trPr>
                <w:trHeight w:val="67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000 10606033101000110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31 000,00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30 525,83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98,47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Земельный налог с физических лиц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000 10606040000000110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3 055,59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152,78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000 10606043100000110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3 055,59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152,78</w:t>
                  </w:r>
                </w:p>
              </w:tc>
            </w:tr>
            <w:tr w:rsidR="00F13266" w:rsidRPr="002A38C6" w:rsidTr="002A38C6">
              <w:trPr>
                <w:trHeight w:val="67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000 10606043101000110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3 055,59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152,78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000 11100000000000000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90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000 11105000000000120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90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000 11105030000000120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67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000 11105035100000120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15 000,00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000 11300000000000000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143 000,00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147 295,57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103,00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 от компенсации затрат государства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000 11302000000000130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143 000,00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147 295,57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103,00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Доходы, поступающие в порядке возмещения расходов, понесенных в связи с эксплуатацией имущества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000 11302060000000130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139 000,00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147 295,57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105,97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000 11302065100000130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139 000,00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147 295,57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105,97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Прочие доходы от компенсации затрат государства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000 11302990000000130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Прочие доходы от компенсации затрат бюджетов сельских поселений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000 11302995100000130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4 000,00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БЕЗВОЗМЕЗДНЫЕ ПОСТУПЛЕНИЯ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000 20000000000000000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3 100 760,04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3 100 760,04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000 20200000000000000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3 100 760,04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3 100 760,04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000 20210000000000150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361 400,00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361 400,00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000 20216001000000150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361 400,00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361 400,00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Дотации бюджетам сельских поселений на выравнивание бюджетной обеспеченности из бюджетов муниципальных районов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000 20216001100000150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361 400,00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361 400,00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000 20230000000000150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167 263,00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167 263,00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000 20235118000000150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167 263,00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167 263,00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450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000 20235118100000150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167 263,00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167 263,00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000 20240000000000150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2 572 097,04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2 572 097,04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67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000 20240014000000150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920 900,00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920 900,00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67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000 20240014100000150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920 900,00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920 900,00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000 20249999000000150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1 651 197,04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1 651 197,04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  <w:tr w:rsidR="00F13266" w:rsidRPr="002A38C6" w:rsidTr="002A38C6">
              <w:trPr>
                <w:trHeight w:val="255"/>
              </w:trPr>
              <w:tc>
                <w:tcPr>
                  <w:tcW w:w="2552" w:type="dxa"/>
                  <w:gridSpan w:val="3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13266" w:rsidRPr="002A38C6" w:rsidRDefault="00F13266" w:rsidP="002A38C6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992" w:type="dxa"/>
                  <w:gridSpan w:val="3"/>
                  <w:tcBorders>
                    <w:top w:val="nil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010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000 20249999100000150</w:t>
                  </w:r>
                </w:p>
              </w:tc>
              <w:tc>
                <w:tcPr>
                  <w:tcW w:w="1417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1 651 197,04</w:t>
                  </w:r>
                </w:p>
              </w:tc>
              <w:tc>
                <w:tcPr>
                  <w:tcW w:w="1560" w:type="dxa"/>
                  <w:gridSpan w:val="3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1 651 197,04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vAlign w:val="bottom"/>
                </w:tcPr>
                <w:p w:rsidR="00F13266" w:rsidRPr="002A38C6" w:rsidRDefault="00F13266" w:rsidP="002A38C6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</w:pPr>
                  <w:r w:rsidRPr="002A38C6"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 w:eastAsia="ru-RU"/>
                    </w:rPr>
                    <w:t>100,00</w:t>
                  </w:r>
                </w:p>
              </w:tc>
            </w:tr>
          </w:tbl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Pr="00CB291E" w:rsidRDefault="00F13266" w:rsidP="00FA2A7B">
            <w:pPr>
              <w:rPr>
                <w:lang w:val="ru-RU"/>
              </w:rPr>
            </w:pPr>
          </w:p>
          <w:p w:rsidR="00F13266" w:rsidRDefault="00F13266" w:rsidP="00FA2A7B"/>
          <w:p w:rsidR="00F13266" w:rsidRDefault="00F13266" w:rsidP="00FA2A7B"/>
          <w:tbl>
            <w:tblPr>
              <w:tblW w:w="9724" w:type="dxa"/>
              <w:tblInd w:w="93" w:type="dxa"/>
              <w:tblLayout w:type="fixed"/>
              <w:tblLook w:val="0000"/>
            </w:tblPr>
            <w:tblGrid>
              <w:gridCol w:w="2317"/>
              <w:gridCol w:w="707"/>
              <w:gridCol w:w="2440"/>
              <w:gridCol w:w="1420"/>
              <w:gridCol w:w="1420"/>
              <w:gridCol w:w="1420"/>
            </w:tblGrid>
            <w:tr w:rsidR="00F13266" w:rsidRPr="001E0B3D" w:rsidTr="00FA2A7B">
              <w:trPr>
                <w:trHeight w:val="276"/>
              </w:trPr>
              <w:tc>
                <w:tcPr>
                  <w:tcW w:w="9724" w:type="dxa"/>
                  <w:gridSpan w:val="6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FA2A7B" w:rsidRDefault="00F13266" w:rsidP="00CC257A">
                  <w:pPr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b/>
                      <w:sz w:val="22"/>
                      <w:szCs w:val="22"/>
                      <w:lang w:val="ru-RU"/>
                    </w:rPr>
                    <w:t>Приложение 2</w:t>
                  </w:r>
                </w:p>
                <w:p w:rsidR="00F13266" w:rsidRPr="00FA2A7B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 w:rsidRPr="00FA2A7B">
                    <w:rPr>
                      <w:b/>
                      <w:sz w:val="22"/>
                      <w:szCs w:val="22"/>
                      <w:lang w:val="ru-RU"/>
                    </w:rPr>
                    <w:t>к решению «</w:t>
                  </w:r>
                  <w:r w:rsidRPr="00FA2A7B">
                    <w:rPr>
                      <w:lang w:val="ru-RU"/>
                    </w:rPr>
                    <w:t xml:space="preserve"> Об исполнении</w:t>
                  </w:r>
                </w:p>
                <w:p w:rsidR="00F13266" w:rsidRPr="00FA2A7B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 w:rsidRPr="00FA2A7B">
                    <w:rPr>
                      <w:lang w:val="ru-RU"/>
                    </w:rPr>
                    <w:t xml:space="preserve"> бюджета муниципального образования </w:t>
                  </w:r>
                </w:p>
                <w:p w:rsidR="00F13266" w:rsidRPr="00FA2A7B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Южаковский</w:t>
                  </w:r>
                  <w:r w:rsidRPr="00FA2A7B">
                    <w:rPr>
                      <w:lang w:val="ru-RU"/>
                    </w:rPr>
                    <w:t xml:space="preserve">  сельсовет Троицкого района </w:t>
                  </w:r>
                </w:p>
                <w:p w:rsidR="00F13266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 w:rsidRPr="00121666">
                    <w:rPr>
                      <w:lang w:val="ru-RU"/>
                    </w:rPr>
                    <w:t>Алтайского края за  202</w:t>
                  </w:r>
                  <w:r>
                    <w:rPr>
                      <w:lang w:val="ru-RU"/>
                    </w:rPr>
                    <w:t>3</w:t>
                  </w:r>
                  <w:r w:rsidRPr="00121666">
                    <w:rPr>
                      <w:lang w:val="ru-RU"/>
                    </w:rPr>
                    <w:t>год»</w:t>
                  </w:r>
                </w:p>
                <w:p w:rsidR="00F13266" w:rsidRPr="00121666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</w:p>
                <w:p w:rsidR="00F13266" w:rsidRPr="00FA2A7B" w:rsidRDefault="00F13266" w:rsidP="002A38C6">
                  <w:pPr>
                    <w:jc w:val="center"/>
                    <w:rPr>
                      <w:b/>
                      <w:bCs/>
                      <w:lang w:val="ru-RU"/>
                    </w:rPr>
                  </w:pPr>
                  <w:r w:rsidRPr="00FA2A7B">
                    <w:rPr>
                      <w:b/>
                      <w:bCs/>
                      <w:sz w:val="22"/>
                      <w:szCs w:val="22"/>
                      <w:lang w:val="ru-RU"/>
                    </w:rPr>
                    <w:t>Распределение бюджетных ассигнований по разделам, подразделам, целевым статьям и видам расходов классификации расходов бюджетов в ведомственной структуре расходов на 202</w:t>
                  </w:r>
                  <w:r>
                    <w:rPr>
                      <w:b/>
                      <w:bCs/>
                      <w:sz w:val="22"/>
                      <w:szCs w:val="22"/>
                      <w:lang w:val="ru-RU"/>
                    </w:rPr>
                    <w:t>3</w:t>
                  </w:r>
                  <w:r w:rsidRPr="00FA2A7B">
                    <w:rPr>
                      <w:b/>
                      <w:bCs/>
                      <w:sz w:val="22"/>
                      <w:szCs w:val="22"/>
                      <w:lang w:val="ru-RU"/>
                    </w:rPr>
                    <w:t xml:space="preserve"> год </w:t>
                  </w:r>
                </w:p>
              </w:tc>
            </w:tr>
            <w:tr w:rsidR="00F13266" w:rsidRPr="001E0B3D" w:rsidTr="00FA2A7B">
              <w:trPr>
                <w:trHeight w:val="278"/>
              </w:trPr>
              <w:tc>
                <w:tcPr>
                  <w:tcW w:w="9724" w:type="dxa"/>
                  <w:gridSpan w:val="6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FA2A7B" w:rsidRDefault="00F13266" w:rsidP="00C90176">
                  <w:pPr>
                    <w:rPr>
                      <w:b/>
                      <w:bCs/>
                      <w:lang w:val="ru-RU"/>
                    </w:rPr>
                  </w:pPr>
                </w:p>
              </w:tc>
            </w:tr>
            <w:tr w:rsidR="00F13266" w:rsidRPr="001E0B3D" w:rsidTr="00FA2A7B">
              <w:trPr>
                <w:trHeight w:val="308"/>
              </w:trPr>
              <w:tc>
                <w:tcPr>
                  <w:tcW w:w="9724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334DDC" w:rsidRDefault="00F13266" w:rsidP="00C90176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lang w:val="ru-RU"/>
                    </w:rPr>
                  </w:pPr>
                </w:p>
              </w:tc>
            </w:tr>
            <w:tr w:rsidR="00F13266" w:rsidRPr="002A38C6" w:rsidTr="00FA2A7B">
              <w:trPr>
                <w:trHeight w:val="308"/>
              </w:trPr>
              <w:tc>
                <w:tcPr>
                  <w:tcW w:w="9724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tbl>
                  <w:tblPr>
                    <w:tblW w:w="9299" w:type="dxa"/>
                    <w:tblLayout w:type="fixed"/>
                    <w:tblLook w:val="00A0"/>
                  </w:tblPr>
                  <w:tblGrid>
                    <w:gridCol w:w="2346"/>
                    <w:gridCol w:w="850"/>
                    <w:gridCol w:w="1843"/>
                    <w:gridCol w:w="1420"/>
                    <w:gridCol w:w="1420"/>
                    <w:gridCol w:w="1420"/>
                  </w:tblGrid>
                  <w:tr w:rsidR="00F13266" w:rsidRPr="002A38C6" w:rsidTr="002A38C6">
                    <w:trPr>
                      <w:trHeight w:val="792"/>
                    </w:trPr>
                    <w:tc>
                      <w:tcPr>
                        <w:tcW w:w="234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Наименование показателя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Код строки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Код расхода по бюджетной классификации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Утвержденные бюджетные назначения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Исполнено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% исполнения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8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8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8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8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8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бюджета - всего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X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3 384 048,64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3 384 048,64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в том числе: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 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 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 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 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000 0100 0000000000 000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929 011,64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929 011,64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000 0103 0000000000 000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000 0103 0100000000 000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обеспечение деятельности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000 0103 0120000000 000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Центральный аппарат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000 0103 0120010110 000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000 0103 0120010110 200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000 0103 0120010110 240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000 0103 0120010110 244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757 561,64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757 561,64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661 379,44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661 379,44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обеспечение деятельности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661 379,44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661 379,44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Центральный аппарат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215 330,46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215 330,46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000 0104 0120010110 100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213 467,04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213 467,04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000 0104 0120010110 120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213 467,04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213 467,04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Фонд оплаты труда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000 0104 0120010110 121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167 250,29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167 250,29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000 0104 0120010110 129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46 216,75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46 216,75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1 863,42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1 863,42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1 863,42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1 863,42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000 0104 0120010110 244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1 863,42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1 863,42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Глава местной администрации (исполнительно-распорядительного органа муниципального образования)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000 0104 0120010130 000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446 048,98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446 048,98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000 0104 0120010130 100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446 048,98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446 048,98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000 0104 0120010130 120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446 048,98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446 048,98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Фонд оплаты труда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000 0104 0120010130 121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341 377,00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341 377,00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000 0104 0120010130 129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104 671,98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104 671,98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Муниципальная программа "Информатизация органов местного самоуправления муниципального образования Троицкий район"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000 0104 4700000000 000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Муниципальная программа "Информатизация органов местного самоуправления муниципального образования Южаковский сельсовет Троицкого района Алтайского края"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000 0104 4700060911 000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000 0104 4700060911 200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000 0104 4700060911 240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000 0104 4700060911 244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96 182,20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170 450,00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170 450,00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отраслях социальной сферы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расходы в отраслях социальной сферы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000 0113 9090000000 000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Ремонт административного здания в пос. Многоозерный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000 0113 9090069070 000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000 0113 9090069070 200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000 0113 9090069070 240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000 0113 9090069070 244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Межбюджетные трансферты общего характера бюджетам субъектов Российской Федерации и муниципальных образований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000 0113 9800000000 000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Прочие межбюджетные трансферты общего характера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000 0113 9850000000 000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Осуществление части полномочий по решению вопросов местного значения в соответствии с заключенными соглашениями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000 0113 9850060510 000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000 0113 9850060510 500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000 0113 9850060510 540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5 385,00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расходы органов государственной власти субъектов Российской Федерации и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125 065,00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125 065,00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выполнение других обязательств государства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125 065,00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125 065,00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Прочие выплаты по обязательствам государства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125 065,00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125 065,00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120 400,00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120 400,00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120 400,00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120 400,00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энергетических ресурсов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000 0113 9990014710 247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120 400,00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120 400,00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000 0113 9990014710 800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4 665,00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4 665,00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Уплата налогов, сборов и иных платежей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000 0113 9990014710 850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4 665,00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4 665,00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Уплата прочих налогов, сборов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000 0113 9990014710 852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2 140,00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2 140,00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Уплата иных платежей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000 0113 9990014710 853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2 525,00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2 525,00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000 0200 0000000000 000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Руководство и управление в сфере установленных функций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Осуществление первичного воинского учета органами местного самоуправления поселений, муниципальных и городских округов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167 263,00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000 0203 0140051180 100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155 122,29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155 122,29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000 0203 0140051180 120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155 122,29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155 122,29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Фонд оплаты труда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000 0203 0140051180 121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117 791,90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117 791,90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000 0203 0140051180 129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37 330,39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37 330,39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12 140,71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12 140,71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12 140,71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12 140,71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000 0203 0140051180 244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12 140,71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12 140,71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000 0400 0000000000 000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000 0409 0000000000 000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области национальной экономики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000 0409 9100000000 000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Мероприятия в сфере транспорта и дорожного хозяйства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000 0409 9120000000 000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Содержание,ремонт,реконструкция строительство автомобильных дорог, являющихся муниципальной собственностью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000 0409 9120067270 000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000 0409 9120067270 200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000 0409 9120067270 240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000 0409 9120067270 244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000 0500 0000000000 000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491 315,95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491 315,95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308 315,95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308 315,95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области жилищно-коммунального хозяйства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308 315,95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308 315,95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расходы в области жилищно-коммунального хозяйства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308 315,95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308 315,95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Решение вопросов местного значения по организации в границах поселения электро-, тепло-, гозо- и водоснабжения населения, водоотведения, снабжения населения топливом в пределах полномочий, установленных законодательством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000 0502 9290018100 000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000 0502 9290018100 200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000 0502 9290018100 240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000 0502 9290018100 244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обеспечение расчетов за топливно-энергетические ресурсы, потребляемые муниципальными учреждениями, из субсидии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92900S1191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92900S1191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92900S1191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92900S1191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304 419,92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Софинансирование расходов на обеспечение расчетов за топливно-энергетические ресурсы, потребляемые муниципальными учреждениями, из собственных средств местных бюджетов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92900S1192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92900S1192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92900S1192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0502 92900S1192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2 896,03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области жилищно-коммунального хозяйства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расходы в области жилищно-коммунального хозяйства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Организация и содержание мест захоронения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000 0503 9290018070 000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000 0503 9290018070 200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000 0503 9290018070 240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000 0503 9290018070 244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По участию в организации деятельности по накоплению (в том числе раздельному накоплению) и транспортированию твердых коммунальных отходов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000 0503 9290018090 000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000 0503 9290018090 200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000 0503 9290018090 240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000 0503 9290018090 244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150 000,00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000 0800 0000000000 000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1 111 988,25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1 111 988,25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Другие вопросы в области культуры, кинематографии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1 111 988,25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1 111 988,25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выполнение полномочий сельских поселений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924 411,13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924 411,13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выполнение полномочий по созданию условий для обеспечения жителей услугами организаций культуры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924 411,13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924 411,13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создание условий для обеспечения жителей услугами организаций культуры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841 511,13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841 511,13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000 0804 0220010530 100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777 242,92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777 242,92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000 0804 0220010530 120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777 242,92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777 242,92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Фонд оплаты труда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000 0804 0220010530 121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597 746,42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597 746,42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000 0804 0220010530 129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179 496,50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179 496,50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57 756,21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57 756,21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57 756,21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57 756,21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4 901,15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4 901,15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энергетических ресурсов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000 0804 0220010530 247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52 855,06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52 855,06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000 0804 0220010530 800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6 512,00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6 512,00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Уплата налогов, сборов и иных платежей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000 0804 0220010530 850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6 512,00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6 512,00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Уплата налога на имущество организаций и земельного налога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000 0804 0220010530 851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6 512,00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6 512,00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обеспечение деятельности сельских библиотек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82 900,00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82 900,00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67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000 0804 0220010570 100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80 246,15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80 246,15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000 0804 0220010570 120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80 246,15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80 246,15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Фонд оплаты труда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000 0804 0220010570 121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61 604,63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61 604,63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000 0804 0220010570 129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18 641,52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18 641,52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2 653,85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2 653,85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2 653,85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2 653,85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000 0804 0220010570 244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2 653,85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2 653,85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отраслях социальной сферы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187 577,12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187 577,12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сфере культуры и средств массовой информации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187 577,12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187 577,12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Ремонт трубы котельной Многоозерного СДК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000 0804 9020064050 000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000 0804 9020064050 200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000 0804 9020064050 240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000 0804 9020064050 244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184 577,12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Ремонт и благоустройство памятников истории и культуры, расположенных в поселениях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000 0804 9020066520 000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000 0804 9020066520 200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000 0804 9020066520 240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000 0804 9020066520 244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000 1000 0000000000 000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34 469,80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34 469,80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000 1001 0000000000 000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отраслях социальной сферы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000 1001 9000000000 000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сфере социальной политики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000 1001 9040000000 000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Доплаты к пенсиям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000 1001 9040016270 000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000 1001 9040016270 300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Публичные нормативные социальные выплаты гражданам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000 1001 9040016270 310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пенсии, социальные доплаты к пенсиям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000 1001 9040016270 312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33 469,80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Другие вопросы в области социальной политики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000 1006 0000000000 000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отраслях социальной сферы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000 1006 9000000000 000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вопросы в сфере социальной политики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000 1006 9040000000 000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Прочие мероприятия в области социальной политики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000 1006 9040066810 000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000 1006 9040066810 200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450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000 1006 9040066810 240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Прочая закупка товаров, работ и услуг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200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000 1006 9040066810 244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1 000,00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100,00</w:t>
                        </w:r>
                      </w:p>
                    </w:tc>
                  </w:tr>
                  <w:tr w:rsidR="00F13266" w:rsidRPr="002A38C6" w:rsidTr="002A38C6">
                    <w:trPr>
                      <w:trHeight w:val="255"/>
                    </w:trPr>
                    <w:tc>
                      <w:tcPr>
                        <w:tcW w:w="2346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F13266" w:rsidRPr="002A38C6" w:rsidRDefault="00F13266" w:rsidP="002A38C6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Результат исполнения бюджета (дефицит/профицит)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single" w:sz="8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450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X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-47 288,60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right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-39 727,67</w:t>
                        </w:r>
                      </w:p>
                    </w:tc>
                    <w:tc>
                      <w:tcPr>
                        <w:tcW w:w="1420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single" w:sz="8" w:space="0" w:color="000000"/>
                        </w:tcBorders>
                        <w:vAlign w:val="bottom"/>
                      </w:tcPr>
                      <w:p w:rsidR="00F13266" w:rsidRPr="002A38C6" w:rsidRDefault="00F13266" w:rsidP="002A38C6">
                        <w:pPr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</w:pPr>
                        <w:r w:rsidRPr="002A38C6"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  <w:lang w:val="ru-RU" w:eastAsia="ru-RU"/>
                          </w:rPr>
                          <w:t>X</w:t>
                        </w:r>
                      </w:p>
                    </w:tc>
                  </w:tr>
                </w:tbl>
                <w:p w:rsidR="00F13266" w:rsidRPr="002A38C6" w:rsidRDefault="00F13266" w:rsidP="00C90176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lang w:val="ru-RU"/>
                    </w:rPr>
                  </w:pPr>
                </w:p>
              </w:tc>
            </w:tr>
            <w:tr w:rsidR="00F13266" w:rsidRPr="002A38C6" w:rsidTr="002A38C6">
              <w:trPr>
                <w:trHeight w:val="237"/>
              </w:trPr>
              <w:tc>
                <w:tcPr>
                  <w:tcW w:w="2317" w:type="dxa"/>
                  <w:tcBorders>
                    <w:top w:val="nil"/>
                    <w:left w:val="nil"/>
                    <w:bottom w:val="single" w:sz="4" w:space="0" w:color="000000"/>
                    <w:right w:val="nil"/>
                  </w:tcBorders>
                  <w:vAlign w:val="center"/>
                </w:tcPr>
                <w:p w:rsidR="00F13266" w:rsidRPr="002A38C6" w:rsidRDefault="00F13266" w:rsidP="00C9017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/>
                    </w:rPr>
                  </w:pPr>
                  <w:r w:rsidRPr="006951D0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707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2A38C6" w:rsidRDefault="00F13266" w:rsidP="00C9017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4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2A38C6" w:rsidRDefault="00F13266" w:rsidP="00C9017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14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2A38C6" w:rsidRDefault="00F13266" w:rsidP="00C9017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14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2A38C6" w:rsidRDefault="00F13266" w:rsidP="00C9017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14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13266" w:rsidRPr="002A38C6" w:rsidRDefault="00F13266" w:rsidP="00C90176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val="ru-RU"/>
                    </w:rPr>
                  </w:pPr>
                </w:p>
              </w:tc>
            </w:tr>
          </w:tbl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Pr="00CC257A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p w:rsidR="00F13266" w:rsidRDefault="00F13266" w:rsidP="00FA2A7B">
            <w:pPr>
              <w:rPr>
                <w:lang w:val="ru-RU"/>
              </w:rPr>
            </w:pPr>
          </w:p>
          <w:p w:rsidR="00F13266" w:rsidRPr="00255935" w:rsidRDefault="00F13266" w:rsidP="00FA2A7B">
            <w:pPr>
              <w:rPr>
                <w:lang w:val="ru-RU"/>
              </w:rPr>
            </w:pPr>
          </w:p>
          <w:p w:rsidR="00F13266" w:rsidRPr="002A38C6" w:rsidRDefault="00F13266" w:rsidP="00FA2A7B">
            <w:pPr>
              <w:rPr>
                <w:lang w:val="ru-RU"/>
              </w:rPr>
            </w:pPr>
          </w:p>
          <w:tbl>
            <w:tblPr>
              <w:tblW w:w="10113" w:type="dxa"/>
              <w:tblInd w:w="93" w:type="dxa"/>
              <w:tblLayout w:type="fixed"/>
              <w:tblLook w:val="0000"/>
            </w:tblPr>
            <w:tblGrid>
              <w:gridCol w:w="868"/>
              <w:gridCol w:w="4001"/>
              <w:gridCol w:w="1499"/>
              <w:gridCol w:w="1689"/>
              <w:gridCol w:w="1405"/>
              <w:gridCol w:w="651"/>
            </w:tblGrid>
            <w:tr w:rsidR="00F13266" w:rsidRPr="001E0B3D" w:rsidTr="00CC257A">
              <w:trPr>
                <w:trHeight w:val="285"/>
              </w:trPr>
              <w:tc>
                <w:tcPr>
                  <w:tcW w:w="10113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:rsidR="00F13266" w:rsidRPr="00FA2A7B" w:rsidRDefault="00F13266" w:rsidP="00CC257A">
                  <w:pPr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b/>
                      <w:sz w:val="22"/>
                      <w:szCs w:val="22"/>
                      <w:lang w:val="ru-RU"/>
                    </w:rPr>
                    <w:t>Приложение 3</w:t>
                  </w:r>
                </w:p>
                <w:p w:rsidR="00F13266" w:rsidRPr="00FA2A7B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 w:rsidRPr="00FA2A7B">
                    <w:rPr>
                      <w:b/>
                      <w:sz w:val="22"/>
                      <w:szCs w:val="22"/>
                      <w:lang w:val="ru-RU"/>
                    </w:rPr>
                    <w:t>к решению «</w:t>
                  </w:r>
                  <w:r w:rsidRPr="00FA2A7B">
                    <w:rPr>
                      <w:lang w:val="ru-RU"/>
                    </w:rPr>
                    <w:t xml:space="preserve"> Об исполнении</w:t>
                  </w:r>
                </w:p>
                <w:p w:rsidR="00F13266" w:rsidRPr="00FA2A7B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 w:rsidRPr="00FA2A7B">
                    <w:rPr>
                      <w:lang w:val="ru-RU"/>
                    </w:rPr>
                    <w:t xml:space="preserve"> бюджета муниципального образования </w:t>
                  </w:r>
                </w:p>
                <w:p w:rsidR="00F13266" w:rsidRPr="00FA2A7B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Южаковский</w:t>
                  </w:r>
                  <w:r w:rsidRPr="00FA2A7B">
                    <w:rPr>
                      <w:lang w:val="ru-RU"/>
                    </w:rPr>
                    <w:t xml:space="preserve">  сельсовет Троицкого района </w:t>
                  </w:r>
                </w:p>
                <w:p w:rsidR="00F13266" w:rsidRPr="00121666" w:rsidRDefault="00F13266" w:rsidP="00CC257A">
                  <w:pPr>
                    <w:tabs>
                      <w:tab w:val="left" w:pos="3053"/>
                    </w:tabs>
                    <w:jc w:val="right"/>
                    <w:rPr>
                      <w:lang w:val="ru-RU"/>
                    </w:rPr>
                  </w:pPr>
                  <w:r w:rsidRPr="00121666">
                    <w:rPr>
                      <w:lang w:val="ru-RU"/>
                    </w:rPr>
                    <w:t>Алтайского края за  202</w:t>
                  </w:r>
                  <w:r>
                    <w:rPr>
                      <w:lang w:val="ru-RU"/>
                    </w:rPr>
                    <w:t>3</w:t>
                  </w:r>
                  <w:r w:rsidRPr="00121666">
                    <w:rPr>
                      <w:lang w:val="ru-RU"/>
                    </w:rPr>
                    <w:t>год»</w:t>
                  </w:r>
                </w:p>
                <w:p w:rsidR="00F13266" w:rsidRDefault="00F13266" w:rsidP="00C90176">
                  <w:pPr>
                    <w:jc w:val="center"/>
                    <w:rPr>
                      <w:b/>
                      <w:bCs/>
                      <w:lang w:val="ru-RU"/>
                    </w:rPr>
                  </w:pPr>
                </w:p>
                <w:p w:rsidR="00F13266" w:rsidRPr="00FA2A7B" w:rsidRDefault="00F13266" w:rsidP="00DD1E64">
                  <w:pPr>
                    <w:jc w:val="center"/>
                    <w:rPr>
                      <w:b/>
                      <w:bCs/>
                      <w:lang w:val="ru-RU"/>
                    </w:rPr>
                  </w:pPr>
                  <w:r w:rsidRPr="00FA2A7B">
                    <w:rPr>
                      <w:b/>
                      <w:bCs/>
                      <w:sz w:val="22"/>
                      <w:szCs w:val="22"/>
                      <w:lang w:val="ru-RU"/>
                    </w:rPr>
                    <w:t>Муниципальные целевые программы на 202</w:t>
                  </w:r>
                  <w:r>
                    <w:rPr>
                      <w:b/>
                      <w:bCs/>
                      <w:sz w:val="22"/>
                      <w:szCs w:val="22"/>
                      <w:lang w:val="ru-RU"/>
                    </w:rPr>
                    <w:t>3</w:t>
                  </w:r>
                  <w:r w:rsidRPr="00FA2A7B">
                    <w:rPr>
                      <w:b/>
                      <w:bCs/>
                      <w:sz w:val="22"/>
                      <w:szCs w:val="22"/>
                      <w:lang w:val="ru-RU"/>
                    </w:rPr>
                    <w:t xml:space="preserve"> год </w:t>
                  </w:r>
                </w:p>
              </w:tc>
            </w:tr>
            <w:tr w:rsidR="00F13266" w:rsidRPr="001E0B3D" w:rsidTr="00CC257A">
              <w:trPr>
                <w:trHeight w:val="315"/>
              </w:trPr>
              <w:tc>
                <w:tcPr>
                  <w:tcW w:w="86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CC257A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400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:rsidR="00F13266" w:rsidRPr="00CC257A" w:rsidRDefault="00F13266" w:rsidP="00C90176">
                  <w:pPr>
                    <w:rPr>
                      <w:lang w:val="ru-RU"/>
                    </w:rPr>
                  </w:pPr>
                  <w:r w:rsidRPr="00CC257A">
                    <w:rPr>
                      <w:sz w:val="22"/>
                      <w:szCs w:val="22"/>
                      <w:lang w:val="ru-RU"/>
                    </w:rPr>
                    <w:t xml:space="preserve">          </w:t>
                  </w:r>
                </w:p>
              </w:tc>
              <w:tc>
                <w:tcPr>
                  <w:tcW w:w="149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CC257A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168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CC257A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140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CC257A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65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CC257A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c>
            </w:tr>
            <w:tr w:rsidR="00F13266" w:rsidRPr="00971D1B" w:rsidTr="00CC257A">
              <w:trPr>
                <w:trHeight w:val="720"/>
              </w:trPr>
              <w:tc>
                <w:tcPr>
                  <w:tcW w:w="868" w:type="dxa"/>
                  <w:vMerge w:val="restart"/>
                  <w:tcBorders>
                    <w:top w:val="single" w:sz="8" w:space="0" w:color="000000"/>
                    <w:left w:val="single" w:sz="8" w:space="0" w:color="000000"/>
                    <w:bottom w:val="nil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:rsidR="00F13266" w:rsidRPr="00971D1B" w:rsidRDefault="00F13266" w:rsidP="00C90176">
                  <w:pPr>
                    <w:jc w:val="center"/>
                    <w:rPr>
                      <w:i/>
                      <w:iCs/>
                      <w:sz w:val="18"/>
                      <w:szCs w:val="18"/>
                    </w:rPr>
                  </w:pPr>
                  <w:r w:rsidRPr="00971D1B">
                    <w:rPr>
                      <w:i/>
                      <w:iCs/>
                      <w:sz w:val="18"/>
                      <w:szCs w:val="18"/>
                    </w:rPr>
                    <w:t>№ п/п</w:t>
                  </w:r>
                </w:p>
              </w:tc>
              <w:tc>
                <w:tcPr>
                  <w:tcW w:w="4001" w:type="dxa"/>
                  <w:vMerge w:val="restart"/>
                  <w:tcBorders>
                    <w:top w:val="single" w:sz="8" w:space="0" w:color="000000"/>
                    <w:left w:val="single" w:sz="8" w:space="0" w:color="000000"/>
                    <w:bottom w:val="nil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:rsidR="00F13266" w:rsidRPr="00971D1B" w:rsidRDefault="00F13266" w:rsidP="00C90176">
                  <w:pPr>
                    <w:jc w:val="center"/>
                    <w:rPr>
                      <w:sz w:val="18"/>
                      <w:szCs w:val="18"/>
                    </w:rPr>
                  </w:pPr>
                  <w:r w:rsidRPr="00971D1B">
                    <w:rPr>
                      <w:sz w:val="18"/>
                      <w:szCs w:val="18"/>
                    </w:rPr>
                    <w:t>Наименование муниципальной целевой программы</w:t>
                  </w:r>
                </w:p>
              </w:tc>
              <w:tc>
                <w:tcPr>
                  <w:tcW w:w="1499" w:type="dxa"/>
                  <w:tcBorders>
                    <w:top w:val="single" w:sz="8" w:space="0" w:color="000000"/>
                    <w:left w:val="nil"/>
                    <w:bottom w:val="nil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F13266" w:rsidRPr="00971D1B" w:rsidRDefault="00F13266" w:rsidP="00C90176">
                  <w:pPr>
                    <w:jc w:val="center"/>
                    <w:rPr>
                      <w:sz w:val="18"/>
                      <w:szCs w:val="18"/>
                    </w:rPr>
                  </w:pPr>
                  <w:r w:rsidRPr="00971D1B">
                    <w:rPr>
                      <w:sz w:val="18"/>
                      <w:szCs w:val="18"/>
                    </w:rPr>
                    <w:t>Объем финансирования</w:t>
                  </w:r>
                </w:p>
              </w:tc>
              <w:tc>
                <w:tcPr>
                  <w:tcW w:w="1689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</w:tcPr>
                <w:p w:rsidR="00F13266" w:rsidRPr="00971D1B" w:rsidRDefault="00F13266" w:rsidP="00C9017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71D1B">
                    <w:rPr>
                      <w:color w:val="000000"/>
                      <w:sz w:val="18"/>
                      <w:szCs w:val="18"/>
                    </w:rPr>
                    <w:t>Исполнено</w:t>
                  </w:r>
                </w:p>
              </w:tc>
              <w:tc>
                <w:tcPr>
                  <w:tcW w:w="1405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</w:tcPr>
                <w:p w:rsidR="00F13266" w:rsidRPr="00971D1B" w:rsidRDefault="00F13266" w:rsidP="00C9017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71D1B">
                    <w:rPr>
                      <w:color w:val="000000"/>
                      <w:sz w:val="18"/>
                      <w:szCs w:val="18"/>
                    </w:rPr>
                    <w:t>% исполнения</w:t>
                  </w:r>
                </w:p>
              </w:tc>
              <w:tc>
                <w:tcPr>
                  <w:tcW w:w="65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971D1B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F13266" w:rsidRPr="00971D1B" w:rsidTr="00CC257A">
              <w:trPr>
                <w:trHeight w:val="255"/>
              </w:trPr>
              <w:tc>
                <w:tcPr>
                  <w:tcW w:w="868" w:type="dxa"/>
                  <w:vMerge/>
                  <w:tcBorders>
                    <w:top w:val="single" w:sz="8" w:space="0" w:color="000000"/>
                    <w:left w:val="single" w:sz="8" w:space="0" w:color="000000"/>
                    <w:bottom w:val="nil"/>
                    <w:right w:val="single" w:sz="8" w:space="0" w:color="000000"/>
                  </w:tcBorders>
                  <w:vAlign w:val="center"/>
                </w:tcPr>
                <w:p w:rsidR="00F13266" w:rsidRPr="00971D1B" w:rsidRDefault="00F13266" w:rsidP="00C90176">
                  <w:pPr>
                    <w:rPr>
                      <w:i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4001" w:type="dxa"/>
                  <w:vMerge/>
                  <w:tcBorders>
                    <w:top w:val="single" w:sz="8" w:space="0" w:color="000000"/>
                    <w:left w:val="single" w:sz="8" w:space="0" w:color="000000"/>
                    <w:bottom w:val="nil"/>
                    <w:right w:val="single" w:sz="8" w:space="0" w:color="000000"/>
                  </w:tcBorders>
                  <w:vAlign w:val="center"/>
                </w:tcPr>
                <w:p w:rsidR="00F13266" w:rsidRPr="00971D1B" w:rsidRDefault="00F13266" w:rsidP="00C90176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499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F13266" w:rsidRPr="00971D1B" w:rsidRDefault="00F13266" w:rsidP="00C90176">
                  <w:pPr>
                    <w:jc w:val="center"/>
                    <w:rPr>
                      <w:sz w:val="18"/>
                      <w:szCs w:val="18"/>
                    </w:rPr>
                  </w:pPr>
                  <w:r w:rsidRPr="00971D1B">
                    <w:rPr>
                      <w:sz w:val="18"/>
                      <w:szCs w:val="18"/>
                    </w:rPr>
                    <w:t>тыс. руб.</w:t>
                  </w:r>
                </w:p>
              </w:tc>
              <w:tc>
                <w:tcPr>
                  <w:tcW w:w="1689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</w:tcPr>
                <w:p w:rsidR="00F13266" w:rsidRPr="00971D1B" w:rsidRDefault="00F13266" w:rsidP="00C90176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405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vAlign w:val="center"/>
                </w:tcPr>
                <w:p w:rsidR="00F13266" w:rsidRPr="00971D1B" w:rsidRDefault="00F13266" w:rsidP="00C90176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65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971D1B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F13266" w:rsidRPr="00FA2A7B" w:rsidTr="00CC257A">
              <w:trPr>
                <w:trHeight w:val="1189"/>
              </w:trPr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bottom"/>
                </w:tcPr>
                <w:p w:rsidR="00F13266" w:rsidRPr="00971D1B" w:rsidRDefault="00F13266" w:rsidP="00C90176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71D1B">
                    <w:rPr>
                      <w:rFonts w:ascii="Arial" w:hAnsi="Arial" w:cs="Arial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40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13266" w:rsidRPr="00FA2A7B" w:rsidRDefault="00F13266" w:rsidP="00CB291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FA2A7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Муниципальная программа "Информатизация органов местног самоуправления муниципального образования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Южаковский</w:t>
                  </w:r>
                  <w:r w:rsidRPr="00FA2A7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сельсовет Троицкого района Алтайского края"</w:t>
                  </w:r>
                </w:p>
              </w:tc>
              <w:tc>
                <w:tcPr>
                  <w:tcW w:w="149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bottom"/>
                </w:tcPr>
                <w:p w:rsidR="00F13266" w:rsidRPr="00FA2A7B" w:rsidRDefault="00F13266" w:rsidP="002006BD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FA2A7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96,2</w:t>
                  </w:r>
                  <w:r w:rsidRPr="00FA2A7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c>
              <w:tc>
                <w:tcPr>
                  <w:tcW w:w="168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bottom"/>
                </w:tcPr>
                <w:p w:rsidR="00F13266" w:rsidRPr="00FA2A7B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96,2</w:t>
                  </w:r>
                  <w:r w:rsidRPr="00FA2A7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bottom"/>
                </w:tcPr>
                <w:p w:rsidR="00F13266" w:rsidRPr="00FA2A7B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FA2A7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  100,00 </w:t>
                  </w:r>
                </w:p>
              </w:tc>
              <w:tc>
                <w:tcPr>
                  <w:tcW w:w="65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F13266" w:rsidRPr="00FA2A7B" w:rsidRDefault="00F13266" w:rsidP="00C9017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c>
            </w:tr>
          </w:tbl>
          <w:p w:rsidR="00F13266" w:rsidRDefault="00F13266" w:rsidP="00255935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                                                                                                                         </w:t>
            </w:r>
          </w:p>
          <w:p w:rsidR="00F13266" w:rsidRPr="00CA4FF9" w:rsidRDefault="00F13266" w:rsidP="00102FDD">
            <w:pPr>
              <w:rPr>
                <w:lang w:val="ru-RU"/>
              </w:rPr>
            </w:pPr>
          </w:p>
        </w:tc>
        <w:tc>
          <w:tcPr>
            <w:tcW w:w="442" w:type="pct"/>
          </w:tcPr>
          <w:p w:rsidR="00F13266" w:rsidRDefault="00F13266" w:rsidP="00102FDD">
            <w:pPr>
              <w:jc w:val="right"/>
              <w:rPr>
                <w:sz w:val="28"/>
                <w:szCs w:val="28"/>
                <w:lang w:val="ru-RU"/>
              </w:rPr>
            </w:pPr>
          </w:p>
          <w:p w:rsidR="00F13266" w:rsidRDefault="00F13266" w:rsidP="004014FA">
            <w:pPr>
              <w:ind w:left="-1883"/>
              <w:jc w:val="right"/>
            </w:pPr>
            <w:r>
              <w:rPr>
                <w:sz w:val="28"/>
                <w:szCs w:val="28"/>
              </w:rPr>
              <w:t>В.Еин</w:t>
            </w:r>
          </w:p>
        </w:tc>
      </w:tr>
    </w:tbl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512"/>
        <w:gridCol w:w="4513"/>
      </w:tblGrid>
      <w:tr w:rsidR="00F13266" w:rsidRPr="009570C0" w:rsidTr="00F34F45">
        <w:trPr>
          <w:trHeight w:val="284"/>
        </w:trPr>
        <w:tc>
          <w:tcPr>
            <w:tcW w:w="2500" w:type="pct"/>
          </w:tcPr>
          <w:p w:rsidR="00F13266" w:rsidRPr="00CA4FF9" w:rsidRDefault="00F13266" w:rsidP="00F34F45">
            <w:pPr>
              <w:rPr>
                <w:lang w:val="ru-RU"/>
              </w:rPr>
            </w:pPr>
          </w:p>
        </w:tc>
        <w:tc>
          <w:tcPr>
            <w:tcW w:w="2500" w:type="pct"/>
          </w:tcPr>
          <w:p w:rsidR="00F13266" w:rsidRPr="00CC257A" w:rsidRDefault="00F13266" w:rsidP="00CC257A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  <w:lang w:val="ru-RU"/>
              </w:rPr>
              <w:t>4</w:t>
            </w:r>
          </w:p>
        </w:tc>
      </w:tr>
      <w:tr w:rsidR="00F13266" w:rsidTr="00F34F45">
        <w:trPr>
          <w:trHeight w:val="68"/>
        </w:trPr>
        <w:tc>
          <w:tcPr>
            <w:tcW w:w="2500" w:type="pct"/>
          </w:tcPr>
          <w:p w:rsidR="00F13266" w:rsidRDefault="00F13266" w:rsidP="00F34F45"/>
        </w:tc>
        <w:tc>
          <w:tcPr>
            <w:tcW w:w="2500" w:type="pct"/>
          </w:tcPr>
          <w:p w:rsidR="00F13266" w:rsidRDefault="00F13266" w:rsidP="00F34F45">
            <w:r>
              <w:rPr>
                <w:sz w:val="28"/>
                <w:szCs w:val="28"/>
              </w:rPr>
              <w:t>к решению</w:t>
            </w:r>
          </w:p>
        </w:tc>
      </w:tr>
      <w:tr w:rsidR="00F13266" w:rsidRPr="001E0B3D" w:rsidTr="00F34F45">
        <w:tc>
          <w:tcPr>
            <w:tcW w:w="2500" w:type="pct"/>
          </w:tcPr>
          <w:p w:rsidR="00F13266" w:rsidRDefault="00F13266" w:rsidP="00F34F45"/>
        </w:tc>
        <w:tc>
          <w:tcPr>
            <w:tcW w:w="2500" w:type="pct"/>
          </w:tcPr>
          <w:p w:rsidR="00F13266" w:rsidRDefault="00F13266" w:rsidP="00F34F45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</w:t>
            </w: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Об исполнении бюджета</w:t>
            </w:r>
          </w:p>
          <w:p w:rsidR="00F13266" w:rsidRDefault="00F13266" w:rsidP="00F34F45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 муниципального </w:t>
            </w:r>
          </w:p>
          <w:p w:rsidR="00F13266" w:rsidRDefault="00F13266" w:rsidP="00F34F45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образования Южаковский   </w:t>
            </w:r>
          </w:p>
          <w:p w:rsidR="00F13266" w:rsidRDefault="00F13266" w:rsidP="00F34F45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сельсовет Троицкого района</w:t>
            </w:r>
          </w:p>
          <w:p w:rsidR="00F13266" w:rsidRDefault="00F13266" w:rsidP="00F34F45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Алтайского края за 2023 год»</w:t>
            </w:r>
          </w:p>
          <w:p w:rsidR="00F13266" w:rsidRPr="00CA4FF9" w:rsidRDefault="00F13266" w:rsidP="00F34F45">
            <w:pPr>
              <w:rPr>
                <w:lang w:val="ru-RU"/>
              </w:rPr>
            </w:pPr>
          </w:p>
        </w:tc>
      </w:tr>
    </w:tbl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jc w:val="center"/>
        <w:rPr>
          <w:lang w:val="ru-RU"/>
        </w:rPr>
      </w:pPr>
      <w:r>
        <w:rPr>
          <w:sz w:val="28"/>
          <w:szCs w:val="28"/>
          <w:lang w:val="ru-RU"/>
        </w:rPr>
        <w:t>Источники финансирования дефицита бюджета сельского поселения на 2023 год</w:t>
      </w:r>
    </w:p>
    <w:p w:rsidR="00F13266" w:rsidRDefault="00F13266" w:rsidP="00C301EC">
      <w:pPr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           тыс.руб.</w:t>
      </w:r>
    </w:p>
    <w:p w:rsidR="00F13266" w:rsidRDefault="00F13266" w:rsidP="00C301EC">
      <w:pPr>
        <w:rPr>
          <w:lang w:val="ru-RU"/>
        </w:rPr>
      </w:pPr>
    </w:p>
    <w:p w:rsidR="00F13266" w:rsidRDefault="00F13266" w:rsidP="00C301EC">
      <w:pPr>
        <w:rPr>
          <w:lang w:val="ru-RU"/>
        </w:rPr>
      </w:pPr>
    </w:p>
    <w:tbl>
      <w:tblPr>
        <w:tblW w:w="5000" w:type="pct"/>
        <w:tblInd w:w="1" w:type="dxa"/>
        <w:tblCellMar>
          <w:left w:w="0" w:type="dxa"/>
          <w:right w:w="0" w:type="dxa"/>
        </w:tblCellMar>
        <w:tblLook w:val="0000"/>
      </w:tblPr>
      <w:tblGrid>
        <w:gridCol w:w="3417"/>
        <w:gridCol w:w="3905"/>
        <w:gridCol w:w="1709"/>
      </w:tblGrid>
      <w:tr w:rsidR="00F13266" w:rsidTr="00F34F45">
        <w:tc>
          <w:tcPr>
            <w:tcW w:w="18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F34F45">
            <w:pPr>
              <w:jc w:val="center"/>
            </w:pPr>
            <w:r>
              <w:t>Код</w:t>
            </w:r>
          </w:p>
        </w:tc>
        <w:tc>
          <w:tcPr>
            <w:tcW w:w="21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F34F45">
            <w:pPr>
              <w:jc w:val="center"/>
            </w:pPr>
            <w:r>
              <w:t>Источники финансирования дефицита бюджета</w:t>
            </w:r>
          </w:p>
        </w:tc>
        <w:tc>
          <w:tcPr>
            <w:tcW w:w="9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F34F45">
            <w:pPr>
              <w:jc w:val="center"/>
            </w:pPr>
            <w:r>
              <w:t>Сумма, тыс. рублей</w:t>
            </w:r>
          </w:p>
        </w:tc>
      </w:tr>
      <w:tr w:rsidR="00F13266" w:rsidRPr="00412061" w:rsidTr="00F34F45">
        <w:tc>
          <w:tcPr>
            <w:tcW w:w="18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F34F45">
            <w:pPr>
              <w:jc w:val="center"/>
            </w:pPr>
            <w:r>
              <w:t>303 01 05 00 00 10 0000 000</w:t>
            </w:r>
          </w:p>
        </w:tc>
        <w:tc>
          <w:tcPr>
            <w:tcW w:w="21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845F4" w:rsidRDefault="00F13266" w:rsidP="00F34F45">
            <w:pPr>
              <w:rPr>
                <w:lang w:val="ru-RU"/>
              </w:rPr>
            </w:pPr>
            <w:r w:rsidRPr="002845F4">
              <w:rPr>
                <w:lang w:val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9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12061" w:rsidRDefault="00F13266" w:rsidP="0012166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39,7</w:t>
            </w:r>
          </w:p>
        </w:tc>
      </w:tr>
    </w:tbl>
    <w:p w:rsidR="00F13266" w:rsidRPr="00C37DE5" w:rsidRDefault="00F13266" w:rsidP="00C301EC">
      <w:pPr>
        <w:rPr>
          <w:lang w:val="ru-RU"/>
        </w:rPr>
        <w:sectPr w:rsidR="00F13266" w:rsidRPr="00C37DE5" w:rsidSect="00C301EC">
          <w:pgSz w:w="11905" w:h="16837"/>
          <w:pgMar w:top="1440" w:right="1440" w:bottom="0" w:left="1440" w:header="720" w:footer="720" w:gutter="0"/>
          <w:cols w:space="720"/>
        </w:sect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512"/>
        <w:gridCol w:w="4513"/>
      </w:tblGrid>
      <w:tr w:rsidR="00F13266" w:rsidTr="00102FDD">
        <w:trPr>
          <w:trHeight w:val="284"/>
        </w:trPr>
        <w:tc>
          <w:tcPr>
            <w:tcW w:w="2500" w:type="pct"/>
          </w:tcPr>
          <w:p w:rsidR="00F13266" w:rsidRDefault="00F13266" w:rsidP="00102FDD">
            <w:pPr>
              <w:rPr>
                <w:lang w:val="ru-RU"/>
              </w:rPr>
            </w:pPr>
          </w:p>
          <w:p w:rsidR="00F13266" w:rsidRPr="00CA4FF9" w:rsidRDefault="00F13266" w:rsidP="00102FDD">
            <w:pPr>
              <w:rPr>
                <w:lang w:val="ru-RU"/>
              </w:rPr>
            </w:pPr>
          </w:p>
        </w:tc>
        <w:tc>
          <w:tcPr>
            <w:tcW w:w="2500" w:type="pct"/>
          </w:tcPr>
          <w:p w:rsidR="00F13266" w:rsidRPr="009570C0" w:rsidRDefault="00F13266" w:rsidP="00102FDD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  <w:lang w:val="ru-RU"/>
              </w:rPr>
              <w:t>5</w:t>
            </w:r>
          </w:p>
        </w:tc>
      </w:tr>
      <w:tr w:rsidR="00F13266" w:rsidTr="00102FDD">
        <w:trPr>
          <w:trHeight w:val="68"/>
        </w:trPr>
        <w:tc>
          <w:tcPr>
            <w:tcW w:w="2500" w:type="pct"/>
          </w:tcPr>
          <w:p w:rsidR="00F13266" w:rsidRDefault="00F13266" w:rsidP="00102FDD"/>
        </w:tc>
        <w:tc>
          <w:tcPr>
            <w:tcW w:w="2500" w:type="pct"/>
          </w:tcPr>
          <w:p w:rsidR="00F13266" w:rsidRDefault="00F13266" w:rsidP="00102FDD">
            <w:r>
              <w:rPr>
                <w:sz w:val="28"/>
                <w:szCs w:val="28"/>
              </w:rPr>
              <w:t>к решению</w:t>
            </w:r>
          </w:p>
        </w:tc>
      </w:tr>
      <w:tr w:rsidR="00F13266" w:rsidRPr="001E0B3D" w:rsidTr="00102FDD">
        <w:tc>
          <w:tcPr>
            <w:tcW w:w="2500" w:type="pct"/>
          </w:tcPr>
          <w:p w:rsidR="00F13266" w:rsidRDefault="00F13266" w:rsidP="00102FDD"/>
        </w:tc>
        <w:tc>
          <w:tcPr>
            <w:tcW w:w="2500" w:type="pct"/>
          </w:tcPr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</w:t>
            </w: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Об исполнении бюджета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 муниципального 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образования Южаковский   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сельсовет Троицкого района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Алтайского края за 2023 год»</w:t>
            </w:r>
          </w:p>
          <w:p w:rsidR="00F13266" w:rsidRPr="00CA4FF9" w:rsidRDefault="00F13266" w:rsidP="00102FDD">
            <w:pPr>
              <w:rPr>
                <w:lang w:val="ru-RU"/>
              </w:rPr>
            </w:pPr>
          </w:p>
        </w:tc>
      </w:tr>
    </w:tbl>
    <w:p w:rsidR="00F13266" w:rsidRPr="00CA4FF9" w:rsidRDefault="00F13266" w:rsidP="00C301EC">
      <w:pPr>
        <w:jc w:val="center"/>
        <w:rPr>
          <w:lang w:val="ru-RU"/>
        </w:rPr>
      </w:pPr>
      <w:r w:rsidRPr="00CA4FF9">
        <w:rPr>
          <w:sz w:val="28"/>
          <w:szCs w:val="28"/>
          <w:lang w:val="ru-RU"/>
        </w:rPr>
        <w:t xml:space="preserve">Распределение бюджетных ассигнований по разделам и подразделам классификации расходов бюджета сельского поселения </w:t>
      </w:r>
      <w:r>
        <w:rPr>
          <w:sz w:val="28"/>
          <w:szCs w:val="28"/>
          <w:lang w:val="ru-RU"/>
        </w:rPr>
        <w:t>з</w:t>
      </w:r>
      <w:r w:rsidRPr="00CA4FF9">
        <w:rPr>
          <w:sz w:val="28"/>
          <w:szCs w:val="28"/>
          <w:lang w:val="ru-RU"/>
        </w:rPr>
        <w:t>а 202</w:t>
      </w:r>
      <w:r>
        <w:rPr>
          <w:sz w:val="28"/>
          <w:szCs w:val="28"/>
          <w:lang w:val="ru-RU"/>
        </w:rPr>
        <w:t>3</w:t>
      </w:r>
      <w:r w:rsidRPr="00CA4FF9">
        <w:rPr>
          <w:sz w:val="28"/>
          <w:szCs w:val="28"/>
          <w:lang w:val="ru-RU"/>
        </w:rPr>
        <w:t xml:space="preserve">  год</w:t>
      </w:r>
    </w:p>
    <w:p w:rsidR="00F13266" w:rsidRPr="00800C1E" w:rsidRDefault="00F13266" w:rsidP="00C301EC">
      <w:pPr>
        <w:rPr>
          <w:lang w:val="ru-RU"/>
        </w:rPr>
      </w:pPr>
    </w:p>
    <w:p w:rsidR="00F13266" w:rsidRDefault="00F13266" w:rsidP="00BE4E8B">
      <w:pPr>
        <w:jc w:val="both"/>
        <w:rPr>
          <w:lang w:val="ru-RU"/>
        </w:rPr>
      </w:pPr>
      <w:r>
        <w:rPr>
          <w:lang w:val="ru-RU"/>
        </w:rPr>
        <w:t xml:space="preserve">         </w:t>
      </w:r>
    </w:p>
    <w:tbl>
      <w:tblPr>
        <w:tblW w:w="4999" w:type="pct"/>
        <w:tblInd w:w="1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58"/>
        <w:gridCol w:w="1587"/>
        <w:gridCol w:w="1829"/>
        <w:gridCol w:w="1829"/>
        <w:gridCol w:w="1826"/>
      </w:tblGrid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Наименование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Рз/Пр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Утверждено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Исполнено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Не исполнено</w:t>
            </w:r>
          </w:p>
        </w:tc>
      </w:tr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ОБЩЕГОСУДАРСТВЕННЫЕ ВОПРОСЫ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01 00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929,0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929,0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2006BD">
              <w:rPr>
                <w:lang w:val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01 03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1,0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1,0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2006BD">
              <w:rPr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01 04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757,6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757,6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2E5768">
              <w:t>Другие общегосударственные вопросы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01 13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2E5768">
              <w:t>170,4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170,4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НАЦИОНАЛЬНАЯ ОБОРОНА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02 00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167,3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167,3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B70703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Мобилизационная и вневойсковая подготовка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02 03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B70703" w:rsidRDefault="00F13266" w:rsidP="00CB291E">
            <w:pPr>
              <w:jc w:val="center"/>
              <w:rPr>
                <w:lang w:val="ru-RU"/>
              </w:rPr>
            </w:pPr>
            <w:r w:rsidRPr="002E5768">
              <w:t>167,3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167,3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B70703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НАЦИОНАЛЬНАЯ ЭКОНОМИКА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04 00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B70703" w:rsidRDefault="00F13266" w:rsidP="00CB291E">
            <w:pPr>
              <w:jc w:val="center"/>
              <w:rPr>
                <w:lang w:val="ru-RU"/>
              </w:rPr>
            </w:pPr>
            <w:r w:rsidRPr="002E5768">
              <w:t>650,0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650,0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Дорожное хозяйство (дорожные фонды)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04 09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650,0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650,0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ЖИЛИЩНО-КОММУНАЛЬНОЕ ХОЗЯЙСТВО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05 00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491,3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491,3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Коммунальное хозяйство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05 02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308,3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 w:rsidRPr="003B2512">
              <w:t>308,3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Благоустройство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05 03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183,0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 w:rsidRPr="003B2512">
              <w:t>183,0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КУЛЬТУРА, КИНЕМАТОГРАФИЯ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08 00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1112,0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 w:rsidRPr="003B2512">
              <w:t>1112,0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2006BD">
              <w:rPr>
                <w:lang w:val="ru-RU"/>
              </w:rPr>
              <w:t>Другие вопросы в области культуры, кинематографии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08 04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1112,0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1112,0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320A70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2E5768">
              <w:t>СОЦИАЛЬНАЯ ПОЛИТИКА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10 00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20A70" w:rsidRDefault="00F13266" w:rsidP="00CB291E">
            <w:pPr>
              <w:jc w:val="center"/>
              <w:rPr>
                <w:lang w:val="ru-RU"/>
              </w:rPr>
            </w:pPr>
            <w:r w:rsidRPr="002E5768">
              <w:t>34,4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 w:rsidRPr="003B2512">
              <w:t>34,4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 w:rsidRPr="002E5768">
              <w:t>Пенсионное обеспечение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10 01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33,4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 w:rsidRPr="003B2512">
              <w:t>33,4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2006BD">
        <w:tc>
          <w:tcPr>
            <w:tcW w:w="10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2006BD">
              <w:rPr>
                <w:lang w:val="ru-RU"/>
              </w:rPr>
              <w:t>Другие вопросы в области социальной политики</w:t>
            </w:r>
          </w:p>
        </w:tc>
        <w:tc>
          <w:tcPr>
            <w:tcW w:w="8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10 06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 w:rsidRPr="002E5768">
              <w:t>1,0</w:t>
            </w:r>
          </w:p>
        </w:tc>
        <w:tc>
          <w:tcPr>
            <w:tcW w:w="10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 w:rsidRPr="003B2512">
              <w:t>1,0</w:t>
            </w:r>
          </w:p>
        </w:tc>
        <w:tc>
          <w:tcPr>
            <w:tcW w:w="101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</w:tbl>
    <w:p w:rsidR="00F13266" w:rsidRDefault="00F13266" w:rsidP="00BE4E8B">
      <w:pPr>
        <w:jc w:val="both"/>
        <w:rPr>
          <w:lang w:val="ru-RU"/>
        </w:rPr>
      </w:pPr>
      <w:r>
        <w:rPr>
          <w:lang w:val="ru-RU"/>
        </w:rPr>
        <w:t xml:space="preserve">  </w:t>
      </w:r>
    </w:p>
    <w:p w:rsidR="00F13266" w:rsidRDefault="00F13266" w:rsidP="00BE4E8B">
      <w:pPr>
        <w:jc w:val="both"/>
        <w:rPr>
          <w:lang w:val="ru-RU"/>
        </w:rPr>
      </w:pPr>
      <w:r>
        <w:rPr>
          <w:lang w:val="ru-RU"/>
        </w:rPr>
        <w:t xml:space="preserve">                      </w:t>
      </w:r>
    </w:p>
    <w:p w:rsidR="00F13266" w:rsidRPr="00BE4E8B" w:rsidRDefault="00F13266" w:rsidP="00BE4E8B">
      <w:pPr>
        <w:jc w:val="both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                        </w:t>
      </w:r>
    </w:p>
    <w:p w:rsidR="00F13266" w:rsidRDefault="00F13266" w:rsidP="00C301EC">
      <w:pPr>
        <w:sectPr w:rsidR="00F13266">
          <w:pgSz w:w="11905" w:h="16837"/>
          <w:pgMar w:top="1440" w:right="1440" w:bottom="1440" w:left="1440" w:header="720" w:footer="720" w:gutter="0"/>
          <w:cols w:space="720"/>
        </w:sect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899"/>
        <w:gridCol w:w="4901"/>
        <w:gridCol w:w="20"/>
      </w:tblGrid>
      <w:tr w:rsidR="00F13266" w:rsidTr="00102FDD">
        <w:tc>
          <w:tcPr>
            <w:tcW w:w="2498" w:type="pct"/>
          </w:tcPr>
          <w:p w:rsidR="00F13266" w:rsidRDefault="00F13266" w:rsidP="00102FDD"/>
        </w:tc>
        <w:tc>
          <w:tcPr>
            <w:tcW w:w="2499" w:type="pct"/>
          </w:tcPr>
          <w:p w:rsidR="00F13266" w:rsidRPr="004A3641" w:rsidRDefault="00F13266" w:rsidP="00102FDD">
            <w:pPr>
              <w:rPr>
                <w:lang w:val="ru-RU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3" w:type="pct"/>
          </w:tcPr>
          <w:p w:rsidR="00F13266" w:rsidRDefault="00F13266" w:rsidP="00102FDD"/>
        </w:tc>
      </w:tr>
      <w:tr w:rsidR="00F13266" w:rsidTr="00102FDD">
        <w:tc>
          <w:tcPr>
            <w:tcW w:w="2498" w:type="pct"/>
          </w:tcPr>
          <w:p w:rsidR="00F13266" w:rsidRDefault="00F13266" w:rsidP="00102FDD"/>
        </w:tc>
        <w:tc>
          <w:tcPr>
            <w:tcW w:w="2499" w:type="pct"/>
          </w:tcPr>
          <w:p w:rsidR="00F13266" w:rsidRDefault="00F13266" w:rsidP="00102FDD">
            <w:r>
              <w:rPr>
                <w:sz w:val="28"/>
                <w:szCs w:val="28"/>
              </w:rPr>
              <w:t>к решению</w:t>
            </w:r>
          </w:p>
        </w:tc>
        <w:tc>
          <w:tcPr>
            <w:tcW w:w="3" w:type="pct"/>
          </w:tcPr>
          <w:p w:rsidR="00F13266" w:rsidRDefault="00F13266" w:rsidP="00102FDD"/>
        </w:tc>
      </w:tr>
      <w:tr w:rsidR="00F13266" w:rsidRPr="001E0B3D" w:rsidTr="00102FDD">
        <w:tc>
          <w:tcPr>
            <w:tcW w:w="2498" w:type="pct"/>
          </w:tcPr>
          <w:p w:rsidR="00F13266" w:rsidRDefault="00F13266" w:rsidP="00102FDD"/>
        </w:tc>
        <w:tc>
          <w:tcPr>
            <w:tcW w:w="2499" w:type="pct"/>
          </w:tcPr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</w:t>
            </w: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Об исполнении бюджета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 муниципального 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образования Южаковский   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сельсовет Троицкого района</w:t>
            </w:r>
          </w:p>
          <w:p w:rsidR="00F13266" w:rsidRDefault="00F13266" w:rsidP="00AD7E8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Алтайского края за 2023 год»</w:t>
            </w:r>
          </w:p>
          <w:p w:rsidR="00F13266" w:rsidRPr="00AD7E86" w:rsidRDefault="00F13266" w:rsidP="00102FDD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</w:p>
        </w:tc>
        <w:tc>
          <w:tcPr>
            <w:tcW w:w="3" w:type="pct"/>
          </w:tcPr>
          <w:p w:rsidR="00F13266" w:rsidRPr="00CA4FF9" w:rsidRDefault="00F13266" w:rsidP="00102FDD">
            <w:pPr>
              <w:rPr>
                <w:lang w:val="ru-RU"/>
              </w:rPr>
            </w:pPr>
          </w:p>
        </w:tc>
      </w:tr>
      <w:tr w:rsidR="00F13266" w:rsidRPr="001E0B3D" w:rsidTr="00102FDD">
        <w:trPr>
          <w:gridAfter w:val="1"/>
          <w:wAfter w:w="3" w:type="pct"/>
        </w:trPr>
        <w:tc>
          <w:tcPr>
            <w:tcW w:w="2498" w:type="pct"/>
          </w:tcPr>
          <w:p w:rsidR="00F13266" w:rsidRPr="00CA4FF9" w:rsidRDefault="00F13266" w:rsidP="00102FDD">
            <w:pPr>
              <w:rPr>
                <w:lang w:val="ru-RU"/>
              </w:rPr>
            </w:pPr>
          </w:p>
        </w:tc>
        <w:tc>
          <w:tcPr>
            <w:tcW w:w="2499" w:type="pct"/>
          </w:tcPr>
          <w:p w:rsidR="00F13266" w:rsidRPr="00CA4FF9" w:rsidRDefault="00F13266" w:rsidP="00102FDD">
            <w:pPr>
              <w:rPr>
                <w:lang w:val="ru-RU"/>
              </w:rPr>
            </w:pPr>
          </w:p>
        </w:tc>
      </w:tr>
      <w:tr w:rsidR="00F13266" w:rsidRPr="001E0B3D" w:rsidTr="00102FDD">
        <w:trPr>
          <w:gridAfter w:val="1"/>
          <w:wAfter w:w="3" w:type="pct"/>
        </w:trPr>
        <w:tc>
          <w:tcPr>
            <w:tcW w:w="2498" w:type="pct"/>
          </w:tcPr>
          <w:p w:rsidR="00F13266" w:rsidRPr="00CA4FF9" w:rsidRDefault="00F13266" w:rsidP="00102FDD">
            <w:pPr>
              <w:rPr>
                <w:lang w:val="ru-RU"/>
              </w:rPr>
            </w:pPr>
          </w:p>
        </w:tc>
        <w:tc>
          <w:tcPr>
            <w:tcW w:w="2499" w:type="pct"/>
          </w:tcPr>
          <w:p w:rsidR="00F13266" w:rsidRPr="00CA4FF9" w:rsidRDefault="00F13266" w:rsidP="00102FDD">
            <w:pPr>
              <w:rPr>
                <w:lang w:val="ru-RU"/>
              </w:rPr>
            </w:pPr>
          </w:p>
        </w:tc>
      </w:tr>
    </w:tbl>
    <w:p w:rsidR="00F13266" w:rsidRDefault="00F13266" w:rsidP="00C301EC">
      <w:pPr>
        <w:jc w:val="center"/>
        <w:rPr>
          <w:sz w:val="28"/>
          <w:szCs w:val="28"/>
          <w:lang w:val="ru-RU"/>
        </w:rPr>
      </w:pPr>
      <w:r w:rsidRPr="00CA4FF9">
        <w:rPr>
          <w:sz w:val="28"/>
          <w:szCs w:val="28"/>
          <w:lang w:val="ru-RU"/>
        </w:rPr>
        <w:t>Ведомственная структура расходов бюджета</w:t>
      </w:r>
    </w:p>
    <w:p w:rsidR="00F13266" w:rsidRPr="00CA4FF9" w:rsidRDefault="00F13266" w:rsidP="00C301EC">
      <w:pPr>
        <w:jc w:val="center"/>
        <w:rPr>
          <w:lang w:val="ru-RU"/>
        </w:rPr>
      </w:pPr>
      <w:r w:rsidRPr="00CA4FF9">
        <w:rPr>
          <w:sz w:val="28"/>
          <w:szCs w:val="28"/>
          <w:lang w:val="ru-RU"/>
        </w:rPr>
        <w:t xml:space="preserve"> сельского поселения на 202</w:t>
      </w:r>
      <w:r>
        <w:rPr>
          <w:sz w:val="28"/>
          <w:szCs w:val="28"/>
          <w:lang w:val="ru-RU"/>
        </w:rPr>
        <w:t>3</w:t>
      </w:r>
      <w:r w:rsidRPr="00CA4FF9">
        <w:rPr>
          <w:sz w:val="28"/>
          <w:szCs w:val="28"/>
          <w:lang w:val="ru-RU"/>
        </w:rPr>
        <w:t xml:space="preserve"> год</w:t>
      </w:r>
    </w:p>
    <w:p w:rsidR="00F13266" w:rsidRDefault="00F13266" w:rsidP="00C301EC">
      <w:pPr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                тыс. руб.</w:t>
      </w:r>
    </w:p>
    <w:tbl>
      <w:tblPr>
        <w:tblW w:w="4762" w:type="pct"/>
        <w:tblInd w:w="1" w:type="dxa"/>
        <w:tblLayout w:type="fixed"/>
        <w:tblCellMar>
          <w:left w:w="0" w:type="dxa"/>
          <w:right w:w="0" w:type="dxa"/>
        </w:tblCellMar>
        <w:tblLook w:val="0000"/>
      </w:tblPr>
      <w:tblGrid>
        <w:gridCol w:w="3051"/>
        <w:gridCol w:w="676"/>
        <w:gridCol w:w="896"/>
        <w:gridCol w:w="925"/>
        <w:gridCol w:w="659"/>
        <w:gridCol w:w="1031"/>
        <w:gridCol w:w="990"/>
        <w:gridCol w:w="1130"/>
      </w:tblGrid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Наименование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Код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Рз/Пр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ЦСР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Вр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Утверждено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Исполнено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Не исполнено</w:t>
            </w: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4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5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6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Администрация Южаковского сельсовета Троицкого района Алтайского края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3384,0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3384,0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r>
              <w:t>ОБЩЕГОСУДАРСТВЕННЫЕ ВОПРОСЫ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01 00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929,0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929,0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Центральный аппарат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0120010110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0120010110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757,6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757,6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Центральный аппарат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0120010110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215,4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215,4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0120010110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213,5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213,5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0120010110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t>1,</w:t>
            </w:r>
            <w:r>
              <w:rPr>
                <w:lang w:val="ru-RU"/>
              </w:rPr>
              <w:t>9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1,</w:t>
            </w:r>
            <w:r>
              <w:rPr>
                <w:lang w:val="ru-RU"/>
              </w:rPr>
              <w:t>9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Глава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0120010130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0120010130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Муниципальная программа "Информатизация органов местного самоуправления муниципального образования Южаковский сельсовет Троицкого района Алтайского края"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jc w:val="center"/>
              <w:rPr>
                <w:lang w:val="ru-RU"/>
              </w:rPr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jc w:val="center"/>
              <w:rPr>
                <w:lang w:val="ru-RU"/>
              </w:rPr>
            </w:pPr>
            <w:r>
              <w:t>4700060911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01 04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4700060911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jc w:val="center"/>
              <w:rPr>
                <w:lang w:val="ru-RU"/>
              </w:rPr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rPr>
                <w:lang w:val="ru-RU"/>
              </w:rPr>
            </w:pPr>
            <w:r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AD10C6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170,4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170,4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B9123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B9123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9000000000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B9123A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Иные расходы в отраслях социальной сферы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9090000000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Ремонт административного здания пос.Многоозерный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9090069070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40,0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Закупка товаров, работ и услуг для обеспечения государственных (муниципальных)нужд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01 03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9090069070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40,0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9800000000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5,4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Прочие межбюджетные трансферты общего характера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9850000000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5,4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B291E" w:rsidRDefault="00F13266" w:rsidP="00CB291E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9850060510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A1966" w:rsidRDefault="00F13266" w:rsidP="00CB291E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9850060510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540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9900000000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выполнение других обязательств государства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9990000000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Прочие выплаты по обязательствам государства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9990014710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9990014710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D6220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120,4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120,4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Уплата налогов, сборов и иных платежей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01 13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9990014710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850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D6220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4,6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4,6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НАЦИОНАЛЬНАЯ ОБОРОНА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02 00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D6220A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Мобилизационная и вневойсковая подготовка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D6220A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D6220A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0140000000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608D2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6B6769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6B6769" w:rsidRDefault="00F13266" w:rsidP="00CB291E">
            <w:pPr>
              <w:jc w:val="center"/>
              <w:rPr>
                <w:lang w:val="ru-RU"/>
              </w:rPr>
            </w:pPr>
            <w:r>
              <w:t>02 03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6B6769" w:rsidRDefault="00F13266" w:rsidP="00CB291E">
            <w:pPr>
              <w:jc w:val="center"/>
              <w:rPr>
                <w:lang w:val="ru-RU"/>
              </w:rPr>
            </w:pPr>
            <w:r>
              <w:t>0140051180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6B6769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0140051180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155,1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155,1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22762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02 03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0140051180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D06CA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12,2</w:t>
            </w:r>
          </w:p>
          <w:p w:rsidR="00F13266" w:rsidRPr="009A5CAA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D06CA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12,2</w:t>
            </w:r>
          </w:p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НАЦИОНАЛЬНАЯ ЭКОНОМИКА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04 00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04 09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04 09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9100000000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Мероприятия в сфере транспорта и дорожного хозяйства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04 09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9120000000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Содержание,ремонт,реконструкция и строительство автомобильных дорог, являющихся муниципальной собственностью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04 09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9120067270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04 09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9120067270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05 00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491,3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491,3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Коммунальное хозяйство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05 02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308,3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308,3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05 02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308,3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308,3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расходы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05 02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308,3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308,3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Решение вопросов местного значения по организации в границах поселения электро-, тепло-, газо- и водоснабжения населения, водоотведения, снабжения населения топливом в пределах полномочий, установленных законодательством.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05 02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9290018100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05 02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9290018100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расчетов за топливно-энергетические ресурсы, потребляемые муниципальными учреждениями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05 02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92900S1190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307,3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307,3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05 02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92900S1190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307,3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307,3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Благоустройство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183,0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183,0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183,0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183,0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расходы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183,0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183,0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Организация и содержание мест захоронения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9290018070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9290018070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Участие в организации деятельности по 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9290018090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t>150,0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150,0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05 03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9290018090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t>150,0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150,0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КУЛЬТУРА, КИНЕМАТОГРАФИЯ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08 00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1112,0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1112,0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Другие вопросы в области культуры, кинематографии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1112,0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1112,0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выполнение полномочий сельских поселений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t>0200000000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выполнение полномочий по созданию условий для обеспечения жителей услугами организаций культуры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9A5CAA" w:rsidRDefault="00F13266" w:rsidP="00CB291E">
            <w:pPr>
              <w:jc w:val="center"/>
              <w:rPr>
                <w:lang w:val="ru-RU"/>
              </w:rPr>
            </w:pPr>
            <w:r>
              <w:t>0220000000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создание условий для обеспечения жителей услугами организаций культуры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0220010530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841,5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841,5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0220010530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777,2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777,2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0220010530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57,8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57,8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9044F8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Уплата налогов, сборов и иных платежей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0220010530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850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6,5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6,5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RPr="009044F8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деятельности сельских библиотек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0220010570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024521" w:rsidRDefault="00F13266" w:rsidP="00CB291E">
            <w:pPr>
              <w:jc w:val="center"/>
              <w:rPr>
                <w:lang w:val="ru-RU"/>
              </w:rPr>
            </w:pPr>
            <w:r>
              <w:t>82,9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  <w:r>
              <w:t>82,9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0220010570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80,2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80,2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D06CA7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  <w:p w:rsidR="00F13266" w:rsidRDefault="00F13266" w:rsidP="00CB291E">
            <w:pPr>
              <w:rPr>
                <w:lang w:val="ru-RU"/>
              </w:rPr>
            </w:pP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0220010570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2,7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2,7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0804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9000000000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jc w:val="center"/>
              <w:rPr>
                <w:lang w:val="ru-RU"/>
              </w:rPr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187,6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187,6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Иные вопросы в сфере культуры и средств массовой информации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9020000000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187,6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187,6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Ремонт трубы котельной Многоозерного СДК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9020064050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184,6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184,6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>
              <w:rPr>
                <w:lang w:val="ru-RU"/>
              </w:rPr>
              <w:t>Закупка товаров, работ и услуг для обеспечения государственных(муниципальных)нужд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 xml:space="preserve">08 04 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9020064050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184,6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184,6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Ремонт и благоустройство памятников истории и культуры, расположенных в поселениях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9020066520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t>3,0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08 04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9020066520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200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t>3,0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2006BD" w:rsidRDefault="00F13266" w:rsidP="00CB291E">
            <w:pPr>
              <w:rPr>
                <w:lang w:val="ru-RU"/>
              </w:rPr>
            </w:pPr>
            <w:r>
              <w:t>СОЦИАЛЬНАЯ ПОЛИТИКА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10 00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34,4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34,4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Пенсионное обеспечение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10 01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10 01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9000000000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сфере социальной политики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10 01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9040000000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>
              <w:t>Доплаты к пенсиям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10 01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9040016270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10 01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9040016270</w:t>
            </w: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300</w:t>
            </w: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  <w:tr w:rsidR="00F13266" w:rsidTr="001E08D3">
        <w:tc>
          <w:tcPr>
            <w:tcW w:w="163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rPr>
                <w:lang w:val="ru-RU"/>
              </w:rPr>
            </w:pPr>
            <w:r w:rsidRPr="001B444D">
              <w:rPr>
                <w:lang w:val="ru-RU"/>
              </w:rPr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303</w:t>
            </w:r>
          </w:p>
        </w:tc>
        <w:tc>
          <w:tcPr>
            <w:tcW w:w="47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10 06</w:t>
            </w:r>
          </w:p>
        </w:tc>
        <w:tc>
          <w:tcPr>
            <w:tcW w:w="49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35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  <w:tc>
          <w:tcPr>
            <w:tcW w:w="5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  <w:r>
              <w:t>1,0</w:t>
            </w:r>
          </w:p>
        </w:tc>
        <w:tc>
          <w:tcPr>
            <w:tcW w:w="52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CB291E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60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B291E">
            <w:pPr>
              <w:jc w:val="center"/>
            </w:pPr>
          </w:p>
        </w:tc>
      </w:tr>
    </w:tbl>
    <w:p w:rsidR="00F13266" w:rsidRDefault="00F13266" w:rsidP="00C301EC">
      <w:pPr>
        <w:rPr>
          <w:lang w:val="ru-RU"/>
        </w:rPr>
      </w:pPr>
    </w:p>
    <w:p w:rsidR="00F13266" w:rsidRDefault="00F13266">
      <w:pPr>
        <w:rPr>
          <w:lang w:val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4910"/>
        <w:gridCol w:w="4910"/>
      </w:tblGrid>
      <w:tr w:rsidR="00F13266" w:rsidTr="00CC257A">
        <w:trPr>
          <w:trHeight w:val="420"/>
        </w:trPr>
        <w:tc>
          <w:tcPr>
            <w:tcW w:w="2500" w:type="pct"/>
          </w:tcPr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  <w:p w:rsidR="00F13266" w:rsidRPr="001C3862" w:rsidRDefault="00F13266">
            <w:pPr>
              <w:spacing w:after="40" w:line="276" w:lineRule="auto"/>
              <w:rPr>
                <w:lang w:val="ru-RU"/>
              </w:rPr>
            </w:pPr>
          </w:p>
        </w:tc>
        <w:tc>
          <w:tcPr>
            <w:tcW w:w="2500" w:type="pct"/>
          </w:tcPr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Default="00F13266" w:rsidP="007B506C">
            <w:pPr>
              <w:spacing w:after="40" w:line="276" w:lineRule="auto"/>
              <w:jc w:val="both"/>
              <w:rPr>
                <w:sz w:val="28"/>
                <w:szCs w:val="28"/>
                <w:lang w:val="ru-RU"/>
              </w:rPr>
            </w:pPr>
          </w:p>
          <w:p w:rsidR="00F13266" w:rsidRPr="001C3862" w:rsidRDefault="00F13266" w:rsidP="001C3862">
            <w:pPr>
              <w:spacing w:after="40" w:line="276" w:lineRule="auto"/>
              <w:jc w:val="both"/>
              <w:rPr>
                <w:lang w:val="ru-RU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  <w:lang w:val="ru-RU"/>
              </w:rPr>
              <w:t>7</w:t>
            </w:r>
          </w:p>
        </w:tc>
      </w:tr>
      <w:tr w:rsidR="00F13266" w:rsidTr="007B506C">
        <w:tc>
          <w:tcPr>
            <w:tcW w:w="2500" w:type="pct"/>
          </w:tcPr>
          <w:p w:rsidR="00F13266" w:rsidRDefault="00F13266">
            <w:pPr>
              <w:spacing w:after="40" w:line="276" w:lineRule="auto"/>
            </w:pPr>
          </w:p>
        </w:tc>
        <w:tc>
          <w:tcPr>
            <w:tcW w:w="2500" w:type="pct"/>
          </w:tcPr>
          <w:p w:rsidR="00F13266" w:rsidRDefault="00F13266">
            <w:pPr>
              <w:spacing w:after="40" w:line="276" w:lineRule="auto"/>
              <w:jc w:val="both"/>
            </w:pPr>
            <w:r>
              <w:rPr>
                <w:sz w:val="28"/>
                <w:szCs w:val="28"/>
              </w:rPr>
              <w:t>к решению</w:t>
            </w:r>
          </w:p>
        </w:tc>
      </w:tr>
      <w:tr w:rsidR="00F13266" w:rsidRPr="001E0B3D" w:rsidTr="001C3862">
        <w:trPr>
          <w:trHeight w:val="1343"/>
        </w:trPr>
        <w:tc>
          <w:tcPr>
            <w:tcW w:w="2500" w:type="pct"/>
          </w:tcPr>
          <w:p w:rsidR="00F13266" w:rsidRDefault="00F13266">
            <w:pPr>
              <w:spacing w:after="40" w:line="276" w:lineRule="auto"/>
            </w:pPr>
          </w:p>
        </w:tc>
        <w:tc>
          <w:tcPr>
            <w:tcW w:w="2500" w:type="pct"/>
          </w:tcPr>
          <w:p w:rsidR="00F13266" w:rsidRDefault="00F13266" w:rsidP="007B506C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</w:t>
            </w: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Об исполнении бюджета</w:t>
            </w:r>
          </w:p>
          <w:p w:rsidR="00F13266" w:rsidRDefault="00F13266" w:rsidP="007B506C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 муниципального </w:t>
            </w:r>
          </w:p>
          <w:p w:rsidR="00F13266" w:rsidRDefault="00F13266" w:rsidP="007B506C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образования Южаковский   </w:t>
            </w:r>
          </w:p>
          <w:p w:rsidR="00F13266" w:rsidRDefault="00F13266" w:rsidP="007B506C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сельсовет Троицкого района</w:t>
            </w:r>
          </w:p>
          <w:p w:rsidR="00F13266" w:rsidRDefault="00F13266" w:rsidP="007B506C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Алтайского края за 2023 год»</w:t>
            </w:r>
          </w:p>
          <w:p w:rsidR="00F13266" w:rsidRDefault="00F13266">
            <w:pPr>
              <w:spacing w:after="40" w:line="276" w:lineRule="auto"/>
              <w:jc w:val="both"/>
              <w:rPr>
                <w:lang w:val="ru-RU"/>
              </w:rPr>
            </w:pPr>
          </w:p>
        </w:tc>
      </w:tr>
      <w:tr w:rsidR="00F13266" w:rsidRPr="001E0B3D" w:rsidTr="00C301EC">
        <w:trPr>
          <w:trHeight w:val="68"/>
        </w:trPr>
        <w:tc>
          <w:tcPr>
            <w:tcW w:w="2500" w:type="pct"/>
          </w:tcPr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</w:tc>
        <w:tc>
          <w:tcPr>
            <w:tcW w:w="2500" w:type="pct"/>
          </w:tcPr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</w:tc>
      </w:tr>
      <w:tr w:rsidR="00F13266" w:rsidRPr="001E0B3D" w:rsidTr="007B506C">
        <w:tc>
          <w:tcPr>
            <w:tcW w:w="2500" w:type="pct"/>
          </w:tcPr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</w:tc>
        <w:tc>
          <w:tcPr>
            <w:tcW w:w="2500" w:type="pct"/>
          </w:tcPr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</w:tc>
      </w:tr>
      <w:tr w:rsidR="00F13266" w:rsidRPr="001E0B3D" w:rsidTr="007B506C">
        <w:tc>
          <w:tcPr>
            <w:tcW w:w="2500" w:type="pct"/>
          </w:tcPr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</w:tc>
        <w:tc>
          <w:tcPr>
            <w:tcW w:w="2500" w:type="pct"/>
          </w:tcPr>
          <w:p w:rsidR="00F13266" w:rsidRDefault="00F13266">
            <w:pPr>
              <w:spacing w:after="40" w:line="276" w:lineRule="auto"/>
              <w:rPr>
                <w:lang w:val="ru-RU"/>
              </w:rPr>
            </w:pPr>
          </w:p>
        </w:tc>
      </w:tr>
    </w:tbl>
    <w:p w:rsidR="00F13266" w:rsidRDefault="00F13266" w:rsidP="0062330A">
      <w:pPr>
        <w:rPr>
          <w:rFonts w:ascii="Arial" w:hAnsi="Arial" w:cs="Arial"/>
          <w:sz w:val="20"/>
          <w:szCs w:val="20"/>
          <w:lang w:val="ru-RU"/>
        </w:rPr>
      </w:pPr>
      <w:r>
        <w:rPr>
          <w:sz w:val="28"/>
          <w:szCs w:val="28"/>
          <w:lang w:val="ru-RU"/>
        </w:rPr>
        <w:t xml:space="preserve"> Распределение бюджетных ассигнований по разделам, подразделам, целевым статьям, группам (группам и подгруппам) видов расходов на 2023 год</w:t>
      </w:r>
    </w:p>
    <w:p w:rsidR="00F13266" w:rsidRDefault="00F13266" w:rsidP="007B506C">
      <w:pPr>
        <w:rPr>
          <w:lang w:val="ru-RU"/>
        </w:rPr>
      </w:pPr>
    </w:p>
    <w:p w:rsidR="00F13266" w:rsidRDefault="00F13266" w:rsidP="0062330A">
      <w:pPr>
        <w:jc w:val="right"/>
        <w:rPr>
          <w:caps/>
          <w:sz w:val="20"/>
          <w:szCs w:val="20"/>
          <w:lang w:val="ru-RU"/>
        </w:rPr>
      </w:pPr>
      <w:r>
        <w:rPr>
          <w:caps/>
          <w:sz w:val="20"/>
          <w:szCs w:val="20"/>
          <w:lang w:val="ru-RU"/>
        </w:rPr>
        <w:t>тыс.руб.</w:t>
      </w:r>
    </w:p>
    <w:tbl>
      <w:tblPr>
        <w:tblW w:w="4999" w:type="pct"/>
        <w:tblInd w:w="1" w:type="dxa"/>
        <w:tblLayout w:type="fixed"/>
        <w:tblCellMar>
          <w:left w:w="0" w:type="dxa"/>
          <w:right w:w="0" w:type="dxa"/>
        </w:tblCellMar>
        <w:tblLook w:val="0000"/>
      </w:tblPr>
      <w:tblGrid>
        <w:gridCol w:w="3654"/>
        <w:gridCol w:w="890"/>
        <w:gridCol w:w="1204"/>
        <w:gridCol w:w="587"/>
        <w:gridCol w:w="1263"/>
        <w:gridCol w:w="1053"/>
        <w:gridCol w:w="1173"/>
      </w:tblGrid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Наименование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Рз/Пр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ЦСР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Вр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Утверждено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Исполнено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Не исполнено</w:t>
            </w: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3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4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5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Администрация Южаковского сельсовета Троицкого района Алтайского края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333AF6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32BB9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3384,0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3384,0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r>
              <w:t>ОБЩЕГОСУДАРСТВЕННЫЕ ВОПРОСЫ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01 00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32BB9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929,0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929,0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32BB9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32BB9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32BB9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Центральный аппарат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0120010110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32BB9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0120010110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32BB9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D06CA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757,6</w:t>
            </w:r>
          </w:p>
          <w:p w:rsidR="00F13266" w:rsidRPr="00E32BB9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D06CA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757,6</w:t>
            </w:r>
          </w:p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661,4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Центральный аппарат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0120010110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215,4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215,4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0120010110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213,5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213,5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0120010110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1,9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1,9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Глава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0120010130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0120010130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446,0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Муниципальная программа "Информатизация органов местного самоуправления муниципального образования Южаковский сельсовет Троицкого района Алтайского края"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554D48" w:rsidRDefault="00F13266" w:rsidP="00334DDC">
            <w:pPr>
              <w:jc w:val="center"/>
              <w:rPr>
                <w:lang w:val="ru-RU"/>
              </w:rPr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554D48" w:rsidRDefault="00F13266" w:rsidP="00334DDC">
            <w:pPr>
              <w:jc w:val="center"/>
              <w:rPr>
                <w:lang w:val="ru-RU"/>
              </w:rPr>
            </w:pPr>
            <w:r>
              <w:t>4700060911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554D48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554D48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01 04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4700060911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554D48" w:rsidRDefault="00F13266" w:rsidP="00334DDC">
            <w:pPr>
              <w:jc w:val="center"/>
              <w:rPr>
                <w:lang w:val="ru-RU"/>
              </w:rPr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96,2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554D48" w:rsidRDefault="00F13266" w:rsidP="00334DDC">
            <w:pPr>
              <w:rPr>
                <w:lang w:val="ru-RU"/>
              </w:rPr>
            </w:pPr>
            <w:r>
              <w:t>Другие общегосударственные вопросы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554D48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170,4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170,4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909000000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Ремонт административного здания в пос.Многоозерный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01 13 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9090069070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Закупка товаров, работ и услуг для обеспечения государственных(муниципальных )нужд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9090069070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9800000000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Прочие межбюджетные трансферты общего характера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9850000000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9850060510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Иные межбюджетные трансферты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9850060510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540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5,4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5,4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9900000000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125,0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выполнение других обязательств государства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9990000000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125,0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Прочие выплаты по обязательствам государства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9990014710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125,0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125,0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9990014710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120,4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120,4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Уплата налогов, сборов и иных платежей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01 13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9990014710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850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  <w:r>
              <w:t>,</w:t>
            </w:r>
            <w:r>
              <w:rPr>
                <w:lang w:val="ru-RU"/>
              </w:rPr>
              <w:t>6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  <w:r>
              <w:t>,</w:t>
            </w:r>
            <w:r>
              <w:rPr>
                <w:lang w:val="ru-RU"/>
              </w:rPr>
              <w:t>6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НАЦИОНАЛЬНАЯ ОБОРОНА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02 00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Мобилизационная и вневойсковая подготовка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07FA5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Руководство и управление в сфере установленных функций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0140000000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73450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0140051180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73450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167,3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0140051180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73450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155,1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155,1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C69CE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02 03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0140051180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73450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12,2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12,2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НАЦИОНАЛЬНАЯ ЭКОНОМИКА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04 00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73450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Дорожное хозяйство (дорожные фонды)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04 09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E73450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области национальной экономики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773DB0" w:rsidRDefault="00F13266" w:rsidP="00334DDC">
            <w:pPr>
              <w:jc w:val="center"/>
              <w:rPr>
                <w:lang w:val="ru-RU"/>
              </w:rPr>
            </w:pPr>
            <w:r>
              <w:t>04 09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773DB0" w:rsidRDefault="00F13266" w:rsidP="00334DDC">
            <w:pPr>
              <w:jc w:val="center"/>
              <w:rPr>
                <w:lang w:val="ru-RU"/>
              </w:rPr>
            </w:pPr>
            <w:r>
              <w:t>9100000000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773DB0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Мероприятия в сфере транспорта и дорожного хозяйства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04 09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9120000000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Содержание,ремонт,реконструкция и строительство автомобильных дорог, являющихся муниципальной собственностью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04 09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9120067270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  <w:r>
              <w:t>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04 09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9120067270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ЖИЛИЩНО-КОММУНАЛЬНОЕ ХОЗЯЙСТВО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05 00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491,3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491,3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Коммунальное хозяйство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308,3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308,3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области жилищно-коммунального хозяйства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расходы в области жилищно-коммунального хозяйства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Решение вопросов местного значения по организации в границах поселения электро-, тепло-, газо- и водоснабжения населения, водоотведения, снабжения населения топливом в пределах полномочий, установленных законодательством.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9290018100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9290018100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расчетов за топливно-энергетические ресурсы, потребляемые муниципальными учреждениями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92900S1190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307,3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307,3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05 02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92900S1190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307,3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307,3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Благоустройство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</w:t>
            </w:r>
            <w:r>
              <w:rPr>
                <w:lang w:val="ru-RU"/>
              </w:rPr>
              <w:t>83</w:t>
            </w:r>
            <w:r>
              <w:t>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83</w:t>
            </w:r>
            <w:r>
              <w:t>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области жилищно-коммунального хозяйства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</w:t>
            </w:r>
            <w:r>
              <w:rPr>
                <w:lang w:val="ru-RU"/>
              </w:rPr>
              <w:t>83</w:t>
            </w:r>
            <w:r>
              <w:t>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83</w:t>
            </w:r>
            <w:r>
              <w:t>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расходы в области жилищно-коммунального хозяйства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</w:t>
            </w:r>
            <w:r>
              <w:rPr>
                <w:lang w:val="ru-RU"/>
              </w:rPr>
              <w:t>83</w:t>
            </w:r>
            <w:r>
              <w:t>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83</w:t>
            </w:r>
            <w:r>
              <w:t>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Организация и содержание мест захоронения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9290018070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33</w:t>
            </w:r>
            <w:r>
              <w:t>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</w:t>
            </w:r>
            <w:r>
              <w:t>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9290018070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33</w:t>
            </w:r>
            <w:r>
              <w:t>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</w:t>
            </w:r>
            <w:r>
              <w:t>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Участие в организации деятельности по 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9290018090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150,0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150,0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05 03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9290018090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150,0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150,0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КУЛЬТУРА, КИНЕМАТОГРАФИЯ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08 00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1112,0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1112,0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Другие вопросы в области культуры, кинематографии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1112,0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1461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1112,0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выполнение полномочий сельских поселений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выполнение полномочий по созданию условий для обеспечения жителей услугами организаций культуры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0220000000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924,4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создание условий для обеспечения жителей услугами организаций культуры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0220010530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841,5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C14618">
            <w:pPr>
              <w:rPr>
                <w:lang w:val="ru-RU"/>
              </w:rPr>
            </w:pPr>
            <w:r>
              <w:rPr>
                <w:lang w:val="ru-RU"/>
              </w:rPr>
              <w:t>841,5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0220010530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777,2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777,2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0220010530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773DB0" w:rsidRDefault="00F13266" w:rsidP="00334DDC">
            <w:pPr>
              <w:rPr>
                <w:lang w:val="ru-RU"/>
              </w:rPr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57,8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57,8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Уплата налогов, сборов и иных платежей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t>0220010530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t>850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6,5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6,5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обеспечение деятельности сельских библиотек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t>0220010570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82,9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t>82,9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0220010570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F617AD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80,2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80,2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0220010570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2,7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2,7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  <w:rPr>
                <w:lang w:val="ru-RU"/>
              </w:rPr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9000000000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187,6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187,6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Иные вопросы в сфере культуры и средств массовой информации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</w:pPr>
            <w:r>
              <w:rPr>
                <w:lang w:val="ru-RU"/>
              </w:rPr>
              <w:t>9020000000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187,6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187,6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Ремонт трубы котельной Многоозерного СДК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446327" w:rsidRDefault="00F13266" w:rsidP="00334DDC">
            <w:pPr>
              <w:jc w:val="center"/>
            </w:pPr>
            <w:r>
              <w:rPr>
                <w:lang w:val="ru-RU"/>
              </w:rPr>
              <w:t>9020064050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184,6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184,6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  <w:rPr>
                <w:lang w:val="ru-RU"/>
              </w:rPr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rPr>
                <w:lang w:val="ru-RU"/>
              </w:rPr>
              <w:t>Закупка товаров, работ и услуг для обеспечения государственных(муниципальных)нужд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9020064050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184,6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184,6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3,0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3,0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сфере культуры и средств массовой информации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9020000000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3,0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3,0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Ремонт и благоустройство памятников истории и культуры, расположенных в поселениях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9020066520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3,0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3,0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08 04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9020066520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200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3,0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3,0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r>
              <w:t>СОЦИАЛЬНАЯ ПОЛИТИКА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10 00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34,4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34,4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Пенсионное обеспечение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10 01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10 01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1E08D3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сфере социальной политики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10 01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9040000000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>
              <w:t>Доплаты к пенсиям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10 01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9040016270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10 01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9040016270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300</w:t>
            </w: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rPr>
                <w:lang w:val="ru-RU"/>
              </w:rPr>
              <w:t>33,4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33,4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Другие вопросы в области социальной политики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10 06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10 06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9000000000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Иные вопросы в сфере социальной политики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10 06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9040000000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  <w:tr w:rsidR="00F13266" w:rsidTr="001E08D3">
        <w:tc>
          <w:tcPr>
            <w:tcW w:w="185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rPr>
                <w:lang w:val="ru-RU"/>
              </w:rPr>
            </w:pPr>
            <w:r w:rsidRPr="001B444D">
              <w:rPr>
                <w:lang w:val="ru-RU"/>
              </w:rPr>
              <w:t>Прочие мероприятия в области социальной политики</w:t>
            </w:r>
          </w:p>
        </w:tc>
        <w:tc>
          <w:tcPr>
            <w:tcW w:w="45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10 06</w:t>
            </w:r>
          </w:p>
        </w:tc>
        <w:tc>
          <w:tcPr>
            <w:tcW w:w="61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9040066810</w:t>
            </w:r>
          </w:p>
        </w:tc>
        <w:tc>
          <w:tcPr>
            <w:tcW w:w="29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  <w:tc>
          <w:tcPr>
            <w:tcW w:w="64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  <w:r>
              <w:t>1,0</w:t>
            </w:r>
          </w:p>
        </w:tc>
        <w:tc>
          <w:tcPr>
            <w:tcW w:w="53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Pr="00C14618" w:rsidRDefault="00F13266" w:rsidP="00334DDC">
            <w:pPr>
              <w:jc w:val="center"/>
              <w:rPr>
                <w:lang w:val="ru-RU"/>
              </w:rPr>
            </w:pPr>
            <w:r>
              <w:t>1,0</w:t>
            </w:r>
          </w:p>
        </w:tc>
        <w:tc>
          <w:tcPr>
            <w:tcW w:w="598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3266" w:rsidRDefault="00F13266" w:rsidP="00334DDC">
            <w:pPr>
              <w:jc w:val="center"/>
            </w:pPr>
          </w:p>
        </w:tc>
      </w:tr>
    </w:tbl>
    <w:p w:rsidR="00F13266" w:rsidRDefault="00F13266" w:rsidP="00C14618">
      <w:pPr>
        <w:rPr>
          <w:lang w:val="ru-RU"/>
        </w:rPr>
      </w:pPr>
    </w:p>
    <w:p w:rsidR="00F13266" w:rsidRDefault="00F13266" w:rsidP="0062330A">
      <w:pPr>
        <w:jc w:val="right"/>
        <w:rPr>
          <w:caps/>
          <w:sz w:val="20"/>
          <w:szCs w:val="20"/>
          <w:lang w:val="ru-RU"/>
        </w:rPr>
      </w:pPr>
    </w:p>
    <w:p w:rsidR="00F13266" w:rsidRDefault="00F13266" w:rsidP="00AB7025">
      <w:pPr>
        <w:rPr>
          <w:caps/>
          <w:sz w:val="20"/>
          <w:szCs w:val="20"/>
          <w:lang w:val="ru-RU"/>
        </w:rPr>
      </w:pPr>
    </w:p>
    <w:p w:rsidR="00F13266" w:rsidRDefault="00F13266" w:rsidP="0062330A">
      <w:pPr>
        <w:jc w:val="right"/>
        <w:rPr>
          <w:caps/>
          <w:sz w:val="20"/>
          <w:szCs w:val="20"/>
          <w:lang w:val="ru-RU"/>
        </w:rPr>
      </w:pPr>
      <w:r>
        <w:rPr>
          <w:caps/>
          <w:sz w:val="20"/>
          <w:szCs w:val="20"/>
          <w:lang w:val="ru-RU"/>
        </w:rPr>
        <w:t xml:space="preserve">                                                      </w:t>
      </w:r>
    </w:p>
    <w:sectPr w:rsidR="00F13266" w:rsidSect="0085743D">
      <w:pgSz w:w="12020" w:h="16920"/>
      <w:pgMar w:top="1320" w:right="720" w:bottom="280" w:left="1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4F49CF"/>
    <w:multiLevelType w:val="hybridMultilevel"/>
    <w:tmpl w:val="D3B0C7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3842535"/>
    <w:multiLevelType w:val="hybridMultilevel"/>
    <w:tmpl w:val="E0082CF8"/>
    <w:lvl w:ilvl="0" w:tplc="55CABE6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  <w:rPr>
        <w:rFonts w:cs="Times New Roman"/>
      </w:rPr>
    </w:lvl>
  </w:abstractNum>
  <w:abstractNum w:abstractNumId="2">
    <w:nsid w:val="71441E34"/>
    <w:multiLevelType w:val="multilevel"/>
    <w:tmpl w:val="8D7A2902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 CYR"/>
      </w:rPr>
    </w:lvl>
    <w:lvl w:ilvl="1">
      <w:start w:val="1"/>
      <w:numFmt w:val="decimal"/>
      <w:isLgl/>
      <w:lvlText w:val="%1.%2."/>
      <w:lvlJc w:val="left"/>
      <w:pPr>
        <w:tabs>
          <w:tab w:val="num" w:pos="1230"/>
        </w:tabs>
        <w:ind w:left="1230" w:hanging="720"/>
      </w:pPr>
      <w:rPr>
        <w:rFonts w:cs="Times New Roman CYR"/>
      </w:rPr>
    </w:lvl>
    <w:lvl w:ilvl="2">
      <w:start w:val="1"/>
      <w:numFmt w:val="decimal"/>
      <w:isLgl/>
      <w:lvlText w:val="%1.%2.%3."/>
      <w:lvlJc w:val="left"/>
      <w:pPr>
        <w:tabs>
          <w:tab w:val="num" w:pos="1380"/>
        </w:tabs>
        <w:ind w:left="1380" w:hanging="720"/>
      </w:pPr>
      <w:rPr>
        <w:rFonts w:cs="Times New Roman CYR"/>
      </w:rPr>
    </w:lvl>
    <w:lvl w:ilvl="3">
      <w:start w:val="1"/>
      <w:numFmt w:val="decimal"/>
      <w:isLgl/>
      <w:lvlText w:val="%1.%2.%3.%4."/>
      <w:lvlJc w:val="left"/>
      <w:pPr>
        <w:tabs>
          <w:tab w:val="num" w:pos="1890"/>
        </w:tabs>
        <w:ind w:left="1890" w:hanging="1080"/>
      </w:pPr>
      <w:rPr>
        <w:rFonts w:cs="Times New Roman CYR"/>
      </w:rPr>
    </w:lvl>
    <w:lvl w:ilvl="4">
      <w:start w:val="1"/>
      <w:numFmt w:val="decimal"/>
      <w:isLgl/>
      <w:lvlText w:val="%1.%2.%3.%4.%5."/>
      <w:lvlJc w:val="left"/>
      <w:pPr>
        <w:tabs>
          <w:tab w:val="num" w:pos="2040"/>
        </w:tabs>
        <w:ind w:left="2040" w:hanging="1080"/>
      </w:pPr>
      <w:rPr>
        <w:rFonts w:cs="Times New Roman CYR"/>
      </w:rPr>
    </w:lvl>
    <w:lvl w:ilvl="5">
      <w:start w:val="1"/>
      <w:numFmt w:val="decimal"/>
      <w:isLgl/>
      <w:lvlText w:val="%1.%2.%3.%4.%5.%6."/>
      <w:lvlJc w:val="left"/>
      <w:pPr>
        <w:tabs>
          <w:tab w:val="num" w:pos="2550"/>
        </w:tabs>
        <w:ind w:left="2550" w:hanging="1440"/>
      </w:pPr>
      <w:rPr>
        <w:rFonts w:cs="Times New Roman CYR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060"/>
        </w:tabs>
        <w:ind w:left="3060" w:hanging="1800"/>
      </w:pPr>
      <w:rPr>
        <w:rFonts w:cs="Times New Roman CYR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210"/>
        </w:tabs>
        <w:ind w:left="3210" w:hanging="1800"/>
      </w:pPr>
      <w:rPr>
        <w:rFonts w:cs="Times New Roman CYR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720"/>
        </w:tabs>
        <w:ind w:left="3720" w:hanging="2160"/>
      </w:pPr>
      <w:rPr>
        <w:rFonts w:cs="Times New Roman CYR"/>
      </w:rPr>
    </w:lvl>
  </w:abstractNum>
  <w:abstractNum w:abstractNumId="3">
    <w:nsid w:val="750C2BA7"/>
    <w:multiLevelType w:val="hybridMultilevel"/>
    <w:tmpl w:val="22322ADE"/>
    <w:lvl w:ilvl="0" w:tplc="0419000F">
      <w:start w:val="1"/>
      <w:numFmt w:val="decimal"/>
      <w:lvlText w:val="%1."/>
      <w:lvlJc w:val="left"/>
      <w:pPr>
        <w:ind w:left="17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4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1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8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5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7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471" w:hanging="180"/>
      </w:pPr>
      <w:rPr>
        <w:rFonts w:cs="Times New Roman"/>
      </w:rPr>
    </w:lvl>
  </w:abstractNum>
  <w:abstractNum w:abstractNumId="4">
    <w:nsid w:val="7A73708B"/>
    <w:multiLevelType w:val="hybridMultilevel"/>
    <w:tmpl w:val="93188F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7B165B2B"/>
    <w:multiLevelType w:val="hybridMultilevel"/>
    <w:tmpl w:val="1AF81A12"/>
    <w:lvl w:ilvl="0" w:tplc="99BC6D2E">
      <w:start w:val="1"/>
      <w:numFmt w:val="decimal"/>
      <w:lvlText w:val="%1)"/>
      <w:lvlJc w:val="left"/>
      <w:pPr>
        <w:ind w:left="115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1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7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  <w:rPr>
        <w:rFonts w:cs="Times New Roman"/>
      </w:rPr>
    </w:lvl>
  </w:abstractNum>
  <w:abstractNum w:abstractNumId="6">
    <w:nsid w:val="7C0E7D47"/>
    <w:multiLevelType w:val="hybridMultilevel"/>
    <w:tmpl w:val="20AA644C"/>
    <w:lvl w:ilvl="0" w:tplc="117AB486">
      <w:start w:val="1"/>
      <w:numFmt w:val="decimal"/>
      <w:lvlText w:val="%1)"/>
      <w:lvlJc w:val="left"/>
      <w:pPr>
        <w:ind w:left="100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1BE4"/>
    <w:rsid w:val="00000D41"/>
    <w:rsid w:val="00024521"/>
    <w:rsid w:val="0003550E"/>
    <w:rsid w:val="000B2416"/>
    <w:rsid w:val="00102FDD"/>
    <w:rsid w:val="00110481"/>
    <w:rsid w:val="00121666"/>
    <w:rsid w:val="00180B36"/>
    <w:rsid w:val="00192A92"/>
    <w:rsid w:val="001B444D"/>
    <w:rsid w:val="001C3862"/>
    <w:rsid w:val="001C69CE"/>
    <w:rsid w:val="001E08D3"/>
    <w:rsid w:val="001E0B3D"/>
    <w:rsid w:val="002006BD"/>
    <w:rsid w:val="00205229"/>
    <w:rsid w:val="00210FE2"/>
    <w:rsid w:val="00214063"/>
    <w:rsid w:val="00226C9B"/>
    <w:rsid w:val="00227626"/>
    <w:rsid w:val="00233F6F"/>
    <w:rsid w:val="00247CA4"/>
    <w:rsid w:val="00255935"/>
    <w:rsid w:val="00277C1C"/>
    <w:rsid w:val="002845F4"/>
    <w:rsid w:val="00294D4B"/>
    <w:rsid w:val="002A38C6"/>
    <w:rsid w:val="002C3D60"/>
    <w:rsid w:val="002C41CD"/>
    <w:rsid w:val="002D0983"/>
    <w:rsid w:val="002E5768"/>
    <w:rsid w:val="003016FE"/>
    <w:rsid w:val="003126D0"/>
    <w:rsid w:val="00320A70"/>
    <w:rsid w:val="00333AF6"/>
    <w:rsid w:val="00334DDC"/>
    <w:rsid w:val="003608D2"/>
    <w:rsid w:val="00364CA9"/>
    <w:rsid w:val="003652D5"/>
    <w:rsid w:val="003A1966"/>
    <w:rsid w:val="003B2512"/>
    <w:rsid w:val="004014FA"/>
    <w:rsid w:val="00407FA5"/>
    <w:rsid w:val="00412061"/>
    <w:rsid w:val="00424AEC"/>
    <w:rsid w:val="00446327"/>
    <w:rsid w:val="00471870"/>
    <w:rsid w:val="00482DEF"/>
    <w:rsid w:val="00483610"/>
    <w:rsid w:val="004A3641"/>
    <w:rsid w:val="004B569A"/>
    <w:rsid w:val="004C5837"/>
    <w:rsid w:val="004D655D"/>
    <w:rsid w:val="004F27CD"/>
    <w:rsid w:val="00554D48"/>
    <w:rsid w:val="0056536D"/>
    <w:rsid w:val="005767C7"/>
    <w:rsid w:val="00595462"/>
    <w:rsid w:val="0059769C"/>
    <w:rsid w:val="005C019B"/>
    <w:rsid w:val="0062330A"/>
    <w:rsid w:val="0063219D"/>
    <w:rsid w:val="00676CB8"/>
    <w:rsid w:val="006951D0"/>
    <w:rsid w:val="006B6769"/>
    <w:rsid w:val="006F6A2C"/>
    <w:rsid w:val="00731BB1"/>
    <w:rsid w:val="0074561B"/>
    <w:rsid w:val="00754DC1"/>
    <w:rsid w:val="00773DB0"/>
    <w:rsid w:val="007B506C"/>
    <w:rsid w:val="007B6D8E"/>
    <w:rsid w:val="007C430D"/>
    <w:rsid w:val="007D76D6"/>
    <w:rsid w:val="00800C1E"/>
    <w:rsid w:val="00817900"/>
    <w:rsid w:val="00821DF7"/>
    <w:rsid w:val="008343C4"/>
    <w:rsid w:val="0085743D"/>
    <w:rsid w:val="008E6A7E"/>
    <w:rsid w:val="009044F8"/>
    <w:rsid w:val="00924F02"/>
    <w:rsid w:val="00930E23"/>
    <w:rsid w:val="009570C0"/>
    <w:rsid w:val="00971D1B"/>
    <w:rsid w:val="0098767C"/>
    <w:rsid w:val="009A5CAA"/>
    <w:rsid w:val="009C0581"/>
    <w:rsid w:val="009F7583"/>
    <w:rsid w:val="00A11B87"/>
    <w:rsid w:val="00A30418"/>
    <w:rsid w:val="00A528F0"/>
    <w:rsid w:val="00A83FAB"/>
    <w:rsid w:val="00AA30FB"/>
    <w:rsid w:val="00AB7025"/>
    <w:rsid w:val="00AC2E4D"/>
    <w:rsid w:val="00AD10C6"/>
    <w:rsid w:val="00AD7E86"/>
    <w:rsid w:val="00AE773B"/>
    <w:rsid w:val="00AF74CE"/>
    <w:rsid w:val="00B70703"/>
    <w:rsid w:val="00B84C8C"/>
    <w:rsid w:val="00B9123A"/>
    <w:rsid w:val="00B91BE4"/>
    <w:rsid w:val="00BB5E5C"/>
    <w:rsid w:val="00BB69F2"/>
    <w:rsid w:val="00BE4E8B"/>
    <w:rsid w:val="00BF6D44"/>
    <w:rsid w:val="00C02662"/>
    <w:rsid w:val="00C04E1E"/>
    <w:rsid w:val="00C14618"/>
    <w:rsid w:val="00C17DE8"/>
    <w:rsid w:val="00C301EC"/>
    <w:rsid w:val="00C37DE5"/>
    <w:rsid w:val="00C46E74"/>
    <w:rsid w:val="00C67AE4"/>
    <w:rsid w:val="00C81486"/>
    <w:rsid w:val="00C90176"/>
    <w:rsid w:val="00CA4FF9"/>
    <w:rsid w:val="00CB291E"/>
    <w:rsid w:val="00CB5742"/>
    <w:rsid w:val="00CC257A"/>
    <w:rsid w:val="00D054A2"/>
    <w:rsid w:val="00D06CA7"/>
    <w:rsid w:val="00D1008A"/>
    <w:rsid w:val="00D222AF"/>
    <w:rsid w:val="00D2353A"/>
    <w:rsid w:val="00D54700"/>
    <w:rsid w:val="00D60317"/>
    <w:rsid w:val="00D6220A"/>
    <w:rsid w:val="00D86D1B"/>
    <w:rsid w:val="00DD1E64"/>
    <w:rsid w:val="00DD4100"/>
    <w:rsid w:val="00DE114F"/>
    <w:rsid w:val="00DF47AB"/>
    <w:rsid w:val="00E31280"/>
    <w:rsid w:val="00E32BB9"/>
    <w:rsid w:val="00E70CCF"/>
    <w:rsid w:val="00E73450"/>
    <w:rsid w:val="00EE02C7"/>
    <w:rsid w:val="00EF09AE"/>
    <w:rsid w:val="00F13266"/>
    <w:rsid w:val="00F34F45"/>
    <w:rsid w:val="00F617AD"/>
    <w:rsid w:val="00F915EA"/>
    <w:rsid w:val="00FA2A7B"/>
    <w:rsid w:val="00FA6186"/>
    <w:rsid w:val="00FB79EB"/>
    <w:rsid w:val="00FD397F"/>
    <w:rsid w:val="00FE1667"/>
    <w:rsid w:val="00FF3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1BE4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link w:val="Heading1Char"/>
    <w:uiPriority w:val="99"/>
    <w:qFormat/>
    <w:rsid w:val="0062330A"/>
    <w:pPr>
      <w:widowControl w:val="0"/>
      <w:autoSpaceDE w:val="0"/>
      <w:autoSpaceDN w:val="0"/>
      <w:jc w:val="both"/>
      <w:outlineLvl w:val="0"/>
    </w:pPr>
    <w:rPr>
      <w:b/>
      <w:bCs/>
      <w:sz w:val="28"/>
      <w:szCs w:val="28"/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2330A"/>
    <w:rPr>
      <w:rFonts w:ascii="Times New Roman" w:hAnsi="Times New Roman" w:cs="Times New Roman"/>
      <w:b/>
      <w:bCs/>
      <w:sz w:val="28"/>
      <w:szCs w:val="28"/>
    </w:rPr>
  </w:style>
  <w:style w:type="paragraph" w:customStyle="1" w:styleId="21">
    <w:name w:val="Основной текст 21"/>
    <w:basedOn w:val="Normal"/>
    <w:uiPriority w:val="99"/>
    <w:rsid w:val="00483610"/>
    <w:pPr>
      <w:suppressAutoHyphens/>
      <w:spacing w:after="120" w:line="480" w:lineRule="auto"/>
    </w:pPr>
    <w:rPr>
      <w:lang w:eastAsia="zh-CN"/>
    </w:rPr>
  </w:style>
  <w:style w:type="paragraph" w:styleId="BodyText2">
    <w:name w:val="Body Text 2"/>
    <w:basedOn w:val="Normal"/>
    <w:link w:val="BodyText2Char"/>
    <w:uiPriority w:val="99"/>
    <w:semiHidden/>
    <w:rsid w:val="009C05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9C0581"/>
    <w:rPr>
      <w:rFonts w:ascii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99"/>
    <w:qFormat/>
    <w:rsid w:val="006F6A2C"/>
    <w:pPr>
      <w:ind w:left="720"/>
      <w:contextualSpacing/>
    </w:pPr>
  </w:style>
  <w:style w:type="character" w:styleId="FootnoteReference">
    <w:name w:val="footnote reference"/>
    <w:basedOn w:val="DefaultParagraphFont"/>
    <w:uiPriority w:val="99"/>
    <w:semiHidden/>
    <w:rsid w:val="00C301EC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C301EC"/>
    <w:pPr>
      <w:jc w:val="both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301EC"/>
    <w:rPr>
      <w:rFonts w:ascii="Tahoma" w:eastAsia="Times New Roman" w:hAnsi="Tahoma" w:cs="Tahoma"/>
      <w:sz w:val="16"/>
      <w:szCs w:val="16"/>
      <w:lang w:val="en-US" w:eastAsia="ru-RU"/>
    </w:rPr>
  </w:style>
  <w:style w:type="paragraph" w:styleId="BodyTextIndent">
    <w:name w:val="Body Text Indent"/>
    <w:basedOn w:val="Normal"/>
    <w:link w:val="BodyTextIndentChar"/>
    <w:uiPriority w:val="99"/>
    <w:semiHidden/>
    <w:rsid w:val="004014F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014FA"/>
    <w:rPr>
      <w:rFonts w:ascii="Times New Roman" w:hAnsi="Times New Roman" w:cs="Times New Roman"/>
      <w:sz w:val="24"/>
      <w:szCs w:val="24"/>
      <w:lang w:val="en-US"/>
    </w:rPr>
  </w:style>
  <w:style w:type="paragraph" w:customStyle="1" w:styleId="1">
    <w:name w:val="Знак Знак Знак Знак Знак Знак1 Знак Знак"/>
    <w:basedOn w:val="Normal"/>
    <w:autoRedefine/>
    <w:uiPriority w:val="99"/>
    <w:rsid w:val="00C02662"/>
    <w:pPr>
      <w:spacing w:after="160" w:line="240" w:lineRule="exact"/>
    </w:pPr>
    <w:rPr>
      <w:sz w:val="28"/>
      <w:szCs w:val="20"/>
    </w:rPr>
  </w:style>
  <w:style w:type="paragraph" w:styleId="Subtitle">
    <w:name w:val="Subtitle"/>
    <w:basedOn w:val="Normal"/>
    <w:next w:val="Normal"/>
    <w:link w:val="SubtitleChar"/>
    <w:uiPriority w:val="99"/>
    <w:qFormat/>
    <w:rsid w:val="00C02662"/>
    <w:pPr>
      <w:spacing w:after="60" w:line="276" w:lineRule="auto"/>
      <w:jc w:val="center"/>
      <w:outlineLvl w:val="1"/>
    </w:pPr>
    <w:rPr>
      <w:rFonts w:ascii="Cambria" w:hAnsi="Cambria"/>
      <w:lang w:eastAsia="ru-RU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C02662"/>
    <w:rPr>
      <w:rFonts w:ascii="Cambria" w:hAnsi="Cambria" w:cs="Times New Roman"/>
      <w:sz w:val="24"/>
      <w:szCs w:val="24"/>
      <w:lang w:val="en-US" w:eastAsia="ru-RU"/>
    </w:rPr>
  </w:style>
  <w:style w:type="paragraph" w:styleId="BodyText">
    <w:name w:val="Body Text"/>
    <w:basedOn w:val="Normal"/>
    <w:link w:val="BodyTextChar"/>
    <w:uiPriority w:val="99"/>
    <w:semiHidden/>
    <w:rsid w:val="0062330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2330A"/>
    <w:rPr>
      <w:rFonts w:ascii="Times New Roman" w:hAnsi="Times New Roman" w:cs="Times New Roman"/>
      <w:sz w:val="24"/>
      <w:szCs w:val="24"/>
      <w:lang w:val="en-US"/>
    </w:rPr>
  </w:style>
  <w:style w:type="paragraph" w:customStyle="1" w:styleId="msonormal0">
    <w:name w:val="msonormal"/>
    <w:basedOn w:val="Normal"/>
    <w:uiPriority w:val="99"/>
    <w:rsid w:val="0062330A"/>
    <w:pPr>
      <w:spacing w:before="100" w:beforeAutospacing="1" w:after="100" w:afterAutospacing="1"/>
    </w:pPr>
    <w:rPr>
      <w:lang w:val="ru-RU" w:eastAsia="ru-RU"/>
    </w:rPr>
  </w:style>
  <w:style w:type="paragraph" w:styleId="Title">
    <w:name w:val="Title"/>
    <w:basedOn w:val="Normal"/>
    <w:link w:val="TitleChar"/>
    <w:uiPriority w:val="99"/>
    <w:qFormat/>
    <w:rsid w:val="0062330A"/>
    <w:pPr>
      <w:widowControl w:val="0"/>
      <w:autoSpaceDE w:val="0"/>
      <w:autoSpaceDN w:val="0"/>
      <w:spacing w:before="75"/>
      <w:ind w:left="2501" w:right="2597"/>
      <w:jc w:val="center"/>
    </w:pPr>
    <w:rPr>
      <w:b/>
      <w:bCs/>
      <w:sz w:val="33"/>
      <w:szCs w:val="33"/>
      <w:lang w:val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62330A"/>
    <w:rPr>
      <w:rFonts w:ascii="Times New Roman" w:hAnsi="Times New Roman" w:cs="Times New Roman"/>
      <w:b/>
      <w:bCs/>
      <w:sz w:val="33"/>
      <w:szCs w:val="33"/>
    </w:rPr>
  </w:style>
  <w:style w:type="paragraph" w:customStyle="1" w:styleId="TableParagraph">
    <w:name w:val="Table Paragraph"/>
    <w:basedOn w:val="Normal"/>
    <w:uiPriority w:val="99"/>
    <w:rsid w:val="0062330A"/>
    <w:pPr>
      <w:widowControl w:val="0"/>
      <w:autoSpaceDE w:val="0"/>
      <w:autoSpaceDN w:val="0"/>
    </w:pPr>
    <w:rPr>
      <w:sz w:val="22"/>
      <w:szCs w:val="22"/>
      <w:lang w:val="ru-RU"/>
    </w:rPr>
  </w:style>
  <w:style w:type="table" w:customStyle="1" w:styleId="TableNormal1">
    <w:name w:val="Table Normal1"/>
    <w:uiPriority w:val="99"/>
    <w:semiHidden/>
    <w:rsid w:val="0062330A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semiHidden/>
    <w:rsid w:val="00CB291E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CB291E"/>
    <w:rPr>
      <w:rFonts w:cs="Times New Roman"/>
      <w:color w:val="800080"/>
      <w:u w:val="single"/>
    </w:rPr>
  </w:style>
  <w:style w:type="paragraph" w:customStyle="1" w:styleId="xl65">
    <w:name w:val="xl65"/>
    <w:basedOn w:val="Normal"/>
    <w:uiPriority w:val="99"/>
    <w:rsid w:val="00CB29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  <w:lang w:val="ru-RU" w:eastAsia="ru-RU"/>
    </w:rPr>
  </w:style>
  <w:style w:type="paragraph" w:customStyle="1" w:styleId="xl66">
    <w:name w:val="xl66"/>
    <w:basedOn w:val="Normal"/>
    <w:uiPriority w:val="99"/>
    <w:rsid w:val="00CB291E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  <w:lang w:val="ru-RU" w:eastAsia="ru-RU"/>
    </w:rPr>
  </w:style>
  <w:style w:type="paragraph" w:customStyle="1" w:styleId="xl67">
    <w:name w:val="xl67"/>
    <w:basedOn w:val="Normal"/>
    <w:uiPriority w:val="99"/>
    <w:rsid w:val="00CB29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  <w:lang w:val="ru-RU" w:eastAsia="ru-RU"/>
    </w:rPr>
  </w:style>
  <w:style w:type="paragraph" w:customStyle="1" w:styleId="xl68">
    <w:name w:val="xl68"/>
    <w:basedOn w:val="Normal"/>
    <w:uiPriority w:val="99"/>
    <w:rsid w:val="00CB291E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  <w:lang w:val="ru-RU" w:eastAsia="ru-RU"/>
    </w:rPr>
  </w:style>
  <w:style w:type="paragraph" w:customStyle="1" w:styleId="xl69">
    <w:name w:val="xl69"/>
    <w:basedOn w:val="Normal"/>
    <w:uiPriority w:val="99"/>
    <w:rsid w:val="00CB29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  <w:lang w:val="ru-RU" w:eastAsia="ru-RU"/>
    </w:rPr>
  </w:style>
  <w:style w:type="paragraph" w:customStyle="1" w:styleId="xl70">
    <w:name w:val="xl70"/>
    <w:basedOn w:val="Normal"/>
    <w:uiPriority w:val="99"/>
    <w:rsid w:val="00CB29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  <w:lang w:val="ru-RU" w:eastAsia="ru-RU"/>
    </w:rPr>
  </w:style>
  <w:style w:type="paragraph" w:customStyle="1" w:styleId="xl71">
    <w:name w:val="xl71"/>
    <w:basedOn w:val="Normal"/>
    <w:uiPriority w:val="99"/>
    <w:rsid w:val="00CB291E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  <w:lang w:val="ru-RU" w:eastAsia="ru-RU"/>
    </w:rPr>
  </w:style>
  <w:style w:type="paragraph" w:customStyle="1" w:styleId="xl72">
    <w:name w:val="xl72"/>
    <w:basedOn w:val="Normal"/>
    <w:uiPriority w:val="99"/>
    <w:rsid w:val="00CB291E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  <w:lang w:val="ru-RU" w:eastAsia="ru-RU"/>
    </w:rPr>
  </w:style>
  <w:style w:type="paragraph" w:customStyle="1" w:styleId="xl73">
    <w:name w:val="xl73"/>
    <w:basedOn w:val="Normal"/>
    <w:uiPriority w:val="99"/>
    <w:rsid w:val="00CB291E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  <w:lang w:val="ru-RU" w:eastAsia="ru-RU"/>
    </w:rPr>
  </w:style>
  <w:style w:type="paragraph" w:customStyle="1" w:styleId="xl74">
    <w:name w:val="xl74"/>
    <w:basedOn w:val="Normal"/>
    <w:uiPriority w:val="99"/>
    <w:rsid w:val="00CB291E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  <w:lang w:val="ru-RU" w:eastAsia="ru-RU"/>
    </w:rPr>
  </w:style>
  <w:style w:type="paragraph" w:customStyle="1" w:styleId="xl75">
    <w:name w:val="xl75"/>
    <w:basedOn w:val="Normal"/>
    <w:uiPriority w:val="99"/>
    <w:rsid w:val="00CB291E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  <w:lang w:val="ru-RU" w:eastAsia="ru-RU"/>
    </w:rPr>
  </w:style>
  <w:style w:type="paragraph" w:customStyle="1" w:styleId="xl76">
    <w:name w:val="xl76"/>
    <w:basedOn w:val="Normal"/>
    <w:uiPriority w:val="99"/>
    <w:rsid w:val="00CB291E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  <w:lang w:val="ru-RU" w:eastAsia="ru-RU"/>
    </w:rPr>
  </w:style>
  <w:style w:type="paragraph" w:customStyle="1" w:styleId="xl77">
    <w:name w:val="xl77"/>
    <w:basedOn w:val="Normal"/>
    <w:uiPriority w:val="99"/>
    <w:rsid w:val="00CB29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3855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791</TotalTime>
  <Pages>30</Pages>
  <Words>7809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2024-11-07T06:55:00Z</cp:lastPrinted>
  <dcterms:created xsi:type="dcterms:W3CDTF">2021-03-24T07:56:00Z</dcterms:created>
  <dcterms:modified xsi:type="dcterms:W3CDTF">2024-11-07T06:56:00Z</dcterms:modified>
</cp:coreProperties>
</file>